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E57E" w14:textId="77777777" w:rsidR="00F33D08" w:rsidRDefault="00F33D08" w:rsidP="00F33D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HOUE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fl.1413)</w:t>
      </w:r>
    </w:p>
    <w:p w14:paraId="100F09C3" w14:textId="77777777" w:rsidR="00F33D08" w:rsidRDefault="00F33D08" w:rsidP="00F33D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F64267" w14:textId="77777777" w:rsidR="00F33D08" w:rsidRDefault="00F33D08" w:rsidP="00F33D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5E249D" w14:textId="77777777" w:rsidR="00F33D08" w:rsidRDefault="00F33D08" w:rsidP="00F33D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Apr.1413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Dorchester, Dorset,</w:t>
      </w:r>
    </w:p>
    <w:p w14:paraId="33AF618B" w14:textId="77777777" w:rsidR="00F33D08" w:rsidRDefault="00F33D08" w:rsidP="00F33D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Robert, Lord Ferrers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Chartley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6A3DE869" w14:textId="77777777" w:rsidR="00F33D08" w:rsidRDefault="00F33D08" w:rsidP="00F33D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20-39)</w:t>
      </w:r>
    </w:p>
    <w:p w14:paraId="6409F8F5" w14:textId="77777777" w:rsidR="00F33D08" w:rsidRDefault="00F33D08" w:rsidP="00F33D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A0AFA9" w14:textId="77777777" w:rsidR="00F33D08" w:rsidRDefault="00F33D08" w:rsidP="00F33D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7FCC5F" w14:textId="77777777" w:rsidR="00F33D08" w:rsidRPr="004F6C88" w:rsidRDefault="00F33D08" w:rsidP="00F33D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April 2021</w:t>
      </w:r>
    </w:p>
    <w:p w14:paraId="6AC0415B" w14:textId="69D03A97" w:rsidR="00BA00AB" w:rsidRPr="00F33D08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F33D0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2502C" w14:textId="77777777" w:rsidR="00F33D08" w:rsidRDefault="00F33D08" w:rsidP="009139A6">
      <w:r>
        <w:separator/>
      </w:r>
    </w:p>
  </w:endnote>
  <w:endnote w:type="continuationSeparator" w:id="0">
    <w:p w14:paraId="4C66B5E0" w14:textId="77777777" w:rsidR="00F33D08" w:rsidRDefault="00F33D0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0FB8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9433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1EFC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983099" w14:textId="77777777" w:rsidR="00F33D08" w:rsidRDefault="00F33D08" w:rsidP="009139A6">
      <w:r>
        <w:separator/>
      </w:r>
    </w:p>
  </w:footnote>
  <w:footnote w:type="continuationSeparator" w:id="0">
    <w:p w14:paraId="3A510568" w14:textId="77777777" w:rsidR="00F33D08" w:rsidRDefault="00F33D0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3A72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A69D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CD19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D08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33D08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2A2AF"/>
  <w15:chartTrackingRefBased/>
  <w15:docId w15:val="{354F40B3-BB03-4ADE-9D0A-F53676ACA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2021-04-27T18:49:00Z</dcterms:created>
  <dcterms:modified xsi:type="dcterms:W3CDTF">2021-04-27T18:50:00Z</dcterms:modified>
</cp:coreProperties>
</file>