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B127" w14:textId="77777777" w:rsidR="00085146" w:rsidRDefault="00085146" w:rsidP="0008514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HOUDEN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A62000F" w14:textId="77777777" w:rsidR="00085146" w:rsidRDefault="00085146" w:rsidP="00085146">
      <w:pPr>
        <w:pStyle w:val="NoSpacing"/>
        <w:rPr>
          <w:rFonts w:cs="Times New Roman"/>
          <w:szCs w:val="24"/>
        </w:rPr>
      </w:pPr>
    </w:p>
    <w:p w14:paraId="6CA8FF96" w14:textId="77777777" w:rsidR="00085146" w:rsidRDefault="00085146" w:rsidP="00085146">
      <w:pPr>
        <w:pStyle w:val="NoSpacing"/>
        <w:rPr>
          <w:rFonts w:cs="Times New Roman"/>
          <w:szCs w:val="24"/>
        </w:rPr>
      </w:pPr>
    </w:p>
    <w:p w14:paraId="2A6209EA" w14:textId="77777777" w:rsidR="00085146" w:rsidRDefault="00085146" w:rsidP="000851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Lewes, Sussex, into</w:t>
      </w:r>
    </w:p>
    <w:p w14:paraId="0E23298E" w14:textId="77777777" w:rsidR="00085146" w:rsidRDefault="00085146" w:rsidP="000851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</w:t>
      </w:r>
    </w:p>
    <w:p w14:paraId="75FDF45D" w14:textId="77777777" w:rsidR="00085146" w:rsidRDefault="00085146" w:rsidP="000851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A949470" w14:textId="77777777" w:rsidR="00085146" w:rsidRDefault="00085146" w:rsidP="0008514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p.54)</w:t>
      </w:r>
    </w:p>
    <w:p w14:paraId="210F61E2" w14:textId="77777777" w:rsidR="00085146" w:rsidRDefault="00085146" w:rsidP="00085146">
      <w:pPr>
        <w:pStyle w:val="NoSpacing"/>
        <w:rPr>
          <w:rFonts w:eastAsia="Times New Roman" w:cs="Times New Roman"/>
          <w:szCs w:val="24"/>
        </w:rPr>
      </w:pPr>
    </w:p>
    <w:p w14:paraId="662AE2BB" w14:textId="77777777" w:rsidR="00085146" w:rsidRDefault="00085146" w:rsidP="00085146">
      <w:pPr>
        <w:pStyle w:val="NoSpacing"/>
        <w:rPr>
          <w:rFonts w:eastAsia="Times New Roman" w:cs="Times New Roman"/>
          <w:szCs w:val="24"/>
        </w:rPr>
      </w:pPr>
    </w:p>
    <w:p w14:paraId="164912A7" w14:textId="77777777" w:rsidR="00085146" w:rsidRDefault="00085146" w:rsidP="0008514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0C0B05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E1398" w14:textId="77777777" w:rsidR="00085146" w:rsidRDefault="00085146" w:rsidP="009139A6">
      <w:r>
        <w:separator/>
      </w:r>
    </w:p>
  </w:endnote>
  <w:endnote w:type="continuationSeparator" w:id="0">
    <w:p w14:paraId="6AE6AAE5" w14:textId="77777777" w:rsidR="00085146" w:rsidRDefault="000851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1C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48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CA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F8E1D" w14:textId="77777777" w:rsidR="00085146" w:rsidRDefault="00085146" w:rsidP="009139A6">
      <w:r>
        <w:separator/>
      </w:r>
    </w:p>
  </w:footnote>
  <w:footnote w:type="continuationSeparator" w:id="0">
    <w:p w14:paraId="10CFBC5D" w14:textId="77777777" w:rsidR="00085146" w:rsidRDefault="000851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D12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18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E1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46"/>
    <w:rsid w:val="000666E0"/>
    <w:rsid w:val="0008514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7179E"/>
  <w15:chartTrackingRefBased/>
  <w15:docId w15:val="{251C45D5-E49A-4591-808F-82E07786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2023-05-09T16:57:00Z</dcterms:created>
  <dcterms:modified xsi:type="dcterms:W3CDTF">2023-05-09T16:58:00Z</dcterms:modified>
</cp:coreProperties>
</file>