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0A2F7" w14:textId="77777777" w:rsidR="006E2563" w:rsidRDefault="006E2563" w:rsidP="006E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HOUDEN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1E887C4" w14:textId="77777777" w:rsidR="006E2563" w:rsidRDefault="006E2563" w:rsidP="006E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AD403A" w14:textId="77777777" w:rsidR="006E2563" w:rsidRDefault="006E2563" w:rsidP="006E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859DBA" w14:textId="77777777" w:rsidR="006E2563" w:rsidRDefault="006E2563" w:rsidP="006E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Houson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Tersall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Derbyshire,</w:t>
      </w:r>
    </w:p>
    <w:p w14:paraId="5E00CC4C" w14:textId="77777777" w:rsidR="006E2563" w:rsidRDefault="006E2563" w:rsidP="006E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clerk(q.v.),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Dobbes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Tuxford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Nottinghamshire(q.v.).</w:t>
      </w:r>
    </w:p>
    <w:p w14:paraId="5FAA76BE" w14:textId="77777777" w:rsidR="006E2563" w:rsidRDefault="006E2563" w:rsidP="006E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99A4FE2" w14:textId="77777777" w:rsidR="006E2563" w:rsidRDefault="006E2563" w:rsidP="006E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F76A6B" w14:textId="77777777" w:rsidR="006E2563" w:rsidRDefault="006E2563" w:rsidP="006E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BA5220" w14:textId="77777777" w:rsidR="006E2563" w:rsidRDefault="006E2563" w:rsidP="006E25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26 January 2021</w:t>
      </w:r>
    </w:p>
    <w:p w14:paraId="3361EC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266E22" w14:textId="77777777" w:rsidR="006E2563" w:rsidRDefault="006E2563" w:rsidP="009139A6">
      <w:r>
        <w:separator/>
      </w:r>
    </w:p>
  </w:endnote>
  <w:endnote w:type="continuationSeparator" w:id="0">
    <w:p w14:paraId="66CE152A" w14:textId="77777777" w:rsidR="006E2563" w:rsidRDefault="006E25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AE9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E59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F37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C90C50" w14:textId="77777777" w:rsidR="006E2563" w:rsidRDefault="006E2563" w:rsidP="009139A6">
      <w:r>
        <w:separator/>
      </w:r>
    </w:p>
  </w:footnote>
  <w:footnote w:type="continuationSeparator" w:id="0">
    <w:p w14:paraId="6402734F" w14:textId="77777777" w:rsidR="006E2563" w:rsidRDefault="006E25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B94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3C4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D49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63"/>
    <w:rsid w:val="000666E0"/>
    <w:rsid w:val="002510B7"/>
    <w:rsid w:val="005C130B"/>
    <w:rsid w:val="006E2563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0A9E"/>
  <w15:chartTrackingRefBased/>
  <w15:docId w15:val="{43AFDA00-0643-4F73-B522-95903D194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E25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2021-03-03T11:33:00Z</dcterms:created>
  <dcterms:modified xsi:type="dcterms:W3CDTF">2021-03-03T11:33:00Z</dcterms:modified>
</cp:coreProperties>
</file>