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3C1" w:rsidRDefault="002F13C1" w:rsidP="002F1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HOUCHON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F13C1" w:rsidRDefault="002F13C1" w:rsidP="002F1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3C1" w:rsidRDefault="002F13C1" w:rsidP="002F1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3C1" w:rsidRDefault="002F13C1" w:rsidP="002F1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Sittingbourne,</w:t>
      </w:r>
    </w:p>
    <w:p w:rsidR="002F13C1" w:rsidRDefault="002F13C1" w:rsidP="002F1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Kent,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Frogenhale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2F13C1" w:rsidRDefault="002F13C1" w:rsidP="002F1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21-306)</w:t>
      </w:r>
    </w:p>
    <w:p w:rsidR="002F13C1" w:rsidRDefault="002F13C1" w:rsidP="002F1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F13C1" w:rsidRDefault="002F13C1" w:rsidP="002F13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F13C1" w:rsidRDefault="002F13C1" w:rsidP="002F13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  <w:bookmarkStart w:id="0" w:name="_GoBack"/>
      <w:bookmarkEnd w:id="0"/>
    </w:p>
    <w:sectPr w:rsidR="006B2F86" w:rsidRPr="002F13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3C1" w:rsidRDefault="002F13C1" w:rsidP="00E71FC3">
      <w:pPr>
        <w:spacing w:after="0" w:line="240" w:lineRule="auto"/>
      </w:pPr>
      <w:r>
        <w:separator/>
      </w:r>
    </w:p>
  </w:endnote>
  <w:endnote w:type="continuationSeparator" w:id="0">
    <w:p w:rsidR="002F13C1" w:rsidRDefault="002F13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3C1" w:rsidRDefault="002F13C1" w:rsidP="00E71FC3">
      <w:pPr>
        <w:spacing w:after="0" w:line="240" w:lineRule="auto"/>
      </w:pPr>
      <w:r>
        <w:separator/>
      </w:r>
    </w:p>
  </w:footnote>
  <w:footnote w:type="continuationSeparator" w:id="0">
    <w:p w:rsidR="002F13C1" w:rsidRDefault="002F13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3C1"/>
    <w:rsid w:val="002F13C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B7488"/>
  <w15:chartTrackingRefBased/>
  <w15:docId w15:val="{C75273F3-0D19-457A-BF2B-8CB6121C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2016-03-22T19:44:00Z</dcterms:created>
  <dcterms:modified xsi:type="dcterms:W3CDTF">2016-03-22T19:44:00Z</dcterms:modified>
</cp:coreProperties>
</file>