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A35" w:rsidRDefault="00003A35" w:rsidP="00003A35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HOUCHON</w:t>
      </w:r>
      <w:r>
        <w:t xml:space="preserve">       (fl.1475)</w:t>
      </w:r>
    </w:p>
    <w:p w:rsidR="00003A35" w:rsidRDefault="00003A35" w:rsidP="00003A3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003A35" w:rsidRDefault="00003A35" w:rsidP="00003A35">
      <w:pPr>
        <w:pStyle w:val="NoSpacing"/>
      </w:pPr>
    </w:p>
    <w:p w:rsidR="00003A35" w:rsidRDefault="00003A35" w:rsidP="00003A35">
      <w:pPr>
        <w:pStyle w:val="NoSpacing"/>
      </w:pPr>
    </w:p>
    <w:p w:rsidR="00003A35" w:rsidRDefault="00003A35" w:rsidP="00003A35">
      <w:pPr>
        <w:pStyle w:val="NoSpacing"/>
      </w:pPr>
      <w:r>
        <w:tab/>
        <w:t>1475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003A35" w:rsidRDefault="00003A35" w:rsidP="00003A35">
      <w:pPr>
        <w:pStyle w:val="NoSpacing"/>
      </w:pPr>
    </w:p>
    <w:p w:rsidR="00003A35" w:rsidRDefault="00003A35" w:rsidP="00003A35">
      <w:pPr>
        <w:pStyle w:val="NoSpacing"/>
      </w:pPr>
    </w:p>
    <w:p w:rsidR="00003A35" w:rsidRDefault="00003A35" w:rsidP="00003A35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A35" w:rsidRDefault="00003A35" w:rsidP="00920DE3">
      <w:pPr>
        <w:spacing w:after="0" w:line="240" w:lineRule="auto"/>
      </w:pPr>
      <w:r>
        <w:separator/>
      </w:r>
    </w:p>
  </w:endnote>
  <w:endnote w:type="continuationSeparator" w:id="0">
    <w:p w:rsidR="00003A35" w:rsidRDefault="00003A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A35" w:rsidRDefault="00003A35" w:rsidP="00920DE3">
      <w:pPr>
        <w:spacing w:after="0" w:line="240" w:lineRule="auto"/>
      </w:pPr>
      <w:r>
        <w:separator/>
      </w:r>
    </w:p>
  </w:footnote>
  <w:footnote w:type="continuationSeparator" w:id="0">
    <w:p w:rsidR="00003A35" w:rsidRDefault="00003A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A35"/>
    <w:rsid w:val="00003A3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2015-03-14T21:10:00Z</dcterms:created>
  <dcterms:modified xsi:type="dcterms:W3CDTF">2015-03-14T21:10:00Z</dcterms:modified>
</cp:coreProperties>
</file>