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54D02" w14:textId="77777777" w:rsidR="00745975" w:rsidRDefault="00745975" w:rsidP="0074597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Edmund HOUCHON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10C842B6" w14:textId="77777777" w:rsidR="00745975" w:rsidRDefault="00745975" w:rsidP="00745975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DB3F2B1" w14:textId="77777777" w:rsidR="00745975" w:rsidRDefault="00745975" w:rsidP="00745975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B726172" w14:textId="77777777" w:rsidR="00745975" w:rsidRDefault="00745975" w:rsidP="0074597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</w:t>
      </w:r>
      <w:proofErr w:type="spellStart"/>
      <w:r>
        <w:rPr>
          <w:rFonts w:eastAsia="Times New Roman" w:cs="Times New Roman"/>
          <w:szCs w:val="24"/>
        </w:rPr>
        <w:t>Henhowe</w:t>
      </w:r>
      <w:proofErr w:type="spellEnd"/>
      <w:r>
        <w:rPr>
          <w:rFonts w:eastAsia="Times New Roman" w:cs="Times New Roman"/>
          <w:szCs w:val="24"/>
        </w:rPr>
        <w:t>, Suffolk,</w:t>
      </w:r>
    </w:p>
    <w:p w14:paraId="5E1110AE" w14:textId="77777777" w:rsidR="00745975" w:rsidRDefault="00745975" w:rsidP="0074597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John </w:t>
      </w:r>
      <w:proofErr w:type="spellStart"/>
      <w:r>
        <w:rPr>
          <w:rFonts w:eastAsia="Times New Roman" w:cs="Times New Roman"/>
          <w:szCs w:val="24"/>
        </w:rPr>
        <w:t>Coket</w:t>
      </w:r>
      <w:proofErr w:type="spellEnd"/>
      <w:r>
        <w:rPr>
          <w:rFonts w:eastAsia="Times New Roman" w:cs="Times New Roman"/>
          <w:szCs w:val="24"/>
        </w:rPr>
        <w:t xml:space="preserve">, senior(q.v.).   </w:t>
      </w:r>
    </w:p>
    <w:p w14:paraId="4FB9BAE0" w14:textId="77777777" w:rsidR="00745975" w:rsidRDefault="00745975" w:rsidP="0074597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3431126" w14:textId="77777777" w:rsidR="00745975" w:rsidRDefault="00745975" w:rsidP="0074597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pp.94-5)</w:t>
      </w:r>
    </w:p>
    <w:p w14:paraId="5EF59640" w14:textId="77777777" w:rsidR="00745975" w:rsidRDefault="00745975" w:rsidP="00745975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E91FEFA" w14:textId="77777777" w:rsidR="00745975" w:rsidRDefault="00745975" w:rsidP="00745975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11EF7B9D" w14:textId="77777777" w:rsidR="00745975" w:rsidRDefault="00745975" w:rsidP="0074597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July 2023</w:t>
      </w:r>
    </w:p>
    <w:p w14:paraId="6E79739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A89D8" w14:textId="77777777" w:rsidR="00745975" w:rsidRDefault="00745975" w:rsidP="009139A6">
      <w:r>
        <w:separator/>
      </w:r>
    </w:p>
  </w:endnote>
  <w:endnote w:type="continuationSeparator" w:id="0">
    <w:p w14:paraId="74BEB4A8" w14:textId="77777777" w:rsidR="00745975" w:rsidRDefault="007459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722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3FD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50D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52A1F" w14:textId="77777777" w:rsidR="00745975" w:rsidRDefault="00745975" w:rsidP="009139A6">
      <w:r>
        <w:separator/>
      </w:r>
    </w:p>
  </w:footnote>
  <w:footnote w:type="continuationSeparator" w:id="0">
    <w:p w14:paraId="67848456" w14:textId="77777777" w:rsidR="00745975" w:rsidRDefault="007459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073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0EA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726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75"/>
    <w:rsid w:val="000666E0"/>
    <w:rsid w:val="002510B7"/>
    <w:rsid w:val="005C130B"/>
    <w:rsid w:val="0074597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3F550"/>
  <w15:chartTrackingRefBased/>
  <w15:docId w15:val="{8CF74CDA-3D6A-499D-AAAC-CD6CA5B82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2023-07-08T19:16:00Z</dcterms:created>
  <dcterms:modified xsi:type="dcterms:W3CDTF">2023-07-08T19:17:00Z</dcterms:modified>
</cp:coreProperties>
</file>