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DA" w:rsidRDefault="000375DA" w:rsidP="000375DA">
      <w:pPr>
        <w:pStyle w:val="NoSpacing"/>
      </w:pPr>
      <w:r>
        <w:rPr>
          <w:u w:val="single"/>
        </w:rPr>
        <w:t>Margaret HOUBARD</w:t>
      </w:r>
      <w:r>
        <w:t xml:space="preserve">       (fl.1474)</w:t>
      </w:r>
    </w:p>
    <w:p w:rsidR="000375DA" w:rsidRDefault="000375DA" w:rsidP="000375D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0375DA" w:rsidRDefault="000375DA" w:rsidP="000375DA">
      <w:pPr>
        <w:pStyle w:val="NoSpacing"/>
      </w:pPr>
    </w:p>
    <w:p w:rsidR="000375DA" w:rsidRDefault="000375DA" w:rsidP="000375DA">
      <w:pPr>
        <w:pStyle w:val="NoSpacing"/>
      </w:pPr>
    </w:p>
    <w:p w:rsidR="000375DA" w:rsidRDefault="000375DA" w:rsidP="000375DA">
      <w:pPr>
        <w:pStyle w:val="NoSpacing"/>
      </w:pPr>
      <w:r>
        <w:tab/>
        <w:t>1474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p.260)</w:t>
      </w:r>
    </w:p>
    <w:p w:rsidR="000375DA" w:rsidRDefault="000375DA" w:rsidP="000375DA">
      <w:pPr>
        <w:pStyle w:val="NoSpacing"/>
      </w:pPr>
    </w:p>
    <w:p w:rsidR="000375DA" w:rsidRDefault="000375DA" w:rsidP="000375DA">
      <w:pPr>
        <w:pStyle w:val="NoSpacing"/>
      </w:pPr>
    </w:p>
    <w:p w:rsidR="000375DA" w:rsidRDefault="000375DA" w:rsidP="000375DA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5DA" w:rsidRDefault="000375DA" w:rsidP="00920DE3">
      <w:pPr>
        <w:spacing w:after="0" w:line="240" w:lineRule="auto"/>
      </w:pPr>
      <w:r>
        <w:separator/>
      </w:r>
    </w:p>
  </w:endnote>
  <w:endnote w:type="continuationSeparator" w:id="0">
    <w:p w:rsidR="000375DA" w:rsidRDefault="000375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5DA" w:rsidRDefault="000375DA" w:rsidP="00920DE3">
      <w:pPr>
        <w:spacing w:after="0" w:line="240" w:lineRule="auto"/>
      </w:pPr>
      <w:r>
        <w:separator/>
      </w:r>
    </w:p>
  </w:footnote>
  <w:footnote w:type="continuationSeparator" w:id="0">
    <w:p w:rsidR="000375DA" w:rsidRDefault="000375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DA"/>
    <w:rsid w:val="000375D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2015-03-29T20:19:00Z</dcterms:created>
  <dcterms:modified xsi:type="dcterms:W3CDTF">2015-03-29T20:21:00Z</dcterms:modified>
</cp:coreProperties>
</file>