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0FF2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HOTTON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F0D9B2A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8069BF5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099F007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C9A1734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6E791DD9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377B06B1" w14:textId="77777777" w:rsidR="006079CA" w:rsidRDefault="006079CA" w:rsidP="006079C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5BC8DB2" w14:textId="77777777" w:rsidR="006079CA" w:rsidRDefault="006079CA" w:rsidP="006079C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D948D87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7063FCC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CA4117" w14:textId="77777777" w:rsidR="006079CA" w:rsidRDefault="006079CA" w:rsidP="006079C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November 2022</w:t>
      </w:r>
    </w:p>
    <w:p w14:paraId="23BE41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FA2B3" w14:textId="77777777" w:rsidR="006079CA" w:rsidRDefault="006079CA" w:rsidP="009139A6">
      <w:r>
        <w:separator/>
      </w:r>
    </w:p>
  </w:endnote>
  <w:endnote w:type="continuationSeparator" w:id="0">
    <w:p w14:paraId="5BCC2D11" w14:textId="77777777" w:rsidR="006079CA" w:rsidRDefault="006079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C6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DB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21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769AA" w14:textId="77777777" w:rsidR="006079CA" w:rsidRDefault="006079CA" w:rsidP="009139A6">
      <w:r>
        <w:separator/>
      </w:r>
    </w:p>
  </w:footnote>
  <w:footnote w:type="continuationSeparator" w:id="0">
    <w:p w14:paraId="047B1605" w14:textId="77777777" w:rsidR="006079CA" w:rsidRDefault="006079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2B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90D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A9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9CA"/>
    <w:rsid w:val="000666E0"/>
    <w:rsid w:val="002510B7"/>
    <w:rsid w:val="005C130B"/>
    <w:rsid w:val="006079C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86BA9"/>
  <w15:chartTrackingRefBased/>
  <w15:docId w15:val="{DC4310DA-0D80-4992-A45E-66F279EC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2022-12-23T17:29:00Z</dcterms:created>
  <dcterms:modified xsi:type="dcterms:W3CDTF">2022-12-23T17:29:00Z</dcterms:modified>
</cp:coreProperties>
</file>