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978AE" w14:textId="40EFA51A" w:rsidR="006B2F86" w:rsidRDefault="00100795" w:rsidP="00E71FC3">
      <w:pPr>
        <w:pStyle w:val="NoSpacing"/>
      </w:pPr>
      <w:r>
        <w:rPr>
          <w:u w:val="single"/>
        </w:rPr>
        <w:t>John HOTTON</w:t>
      </w:r>
      <w:r>
        <w:t xml:space="preserve">  </w:t>
      </w:r>
      <w:proofErr w:type="gramStart"/>
      <w:r>
        <w:t xml:space="preserve">   (</w:t>
      </w:r>
      <w:proofErr w:type="gramEnd"/>
      <w:r>
        <w:t>d.1494)</w:t>
      </w:r>
    </w:p>
    <w:p w14:paraId="449DABDD" w14:textId="0D2D2095" w:rsidR="00100795" w:rsidRDefault="00100795" w:rsidP="00E71FC3">
      <w:pPr>
        <w:pStyle w:val="NoSpacing"/>
      </w:pPr>
      <w:r>
        <w:t>of York.</w:t>
      </w:r>
    </w:p>
    <w:p w14:paraId="1747BA44" w14:textId="35C176C7" w:rsidR="00100795" w:rsidRDefault="00100795" w:rsidP="00E71FC3">
      <w:pPr>
        <w:pStyle w:val="NoSpacing"/>
      </w:pPr>
    </w:p>
    <w:p w14:paraId="59F69359" w14:textId="637F9C1D" w:rsidR="00100795" w:rsidRDefault="00100795" w:rsidP="00E71FC3">
      <w:pPr>
        <w:pStyle w:val="NoSpacing"/>
      </w:pPr>
    </w:p>
    <w:p w14:paraId="3194FC1F" w14:textId="62BA17B7" w:rsidR="00100795" w:rsidRDefault="00100795" w:rsidP="00E71FC3">
      <w:pPr>
        <w:pStyle w:val="NoSpacing"/>
      </w:pPr>
      <w:r>
        <w:t xml:space="preserve">  9 Mar.1494</w:t>
      </w:r>
      <w:r>
        <w:tab/>
        <w:t>Administration of his lands and possessions was granted.</w:t>
      </w:r>
    </w:p>
    <w:p w14:paraId="182CB3E8" w14:textId="0D9505AE" w:rsidR="00100795" w:rsidRDefault="00100795" w:rsidP="00E71FC3">
      <w:pPr>
        <w:pStyle w:val="NoSpacing"/>
      </w:pPr>
      <w:r>
        <w:tab/>
      </w:r>
      <w:r>
        <w:tab/>
        <w:t>(W.Y.R. p.89)</w:t>
      </w:r>
    </w:p>
    <w:p w14:paraId="2907A8FF" w14:textId="25EB0EBD" w:rsidR="00100795" w:rsidRDefault="00100795" w:rsidP="00E71FC3">
      <w:pPr>
        <w:pStyle w:val="NoSpacing"/>
      </w:pPr>
    </w:p>
    <w:p w14:paraId="45A122CE" w14:textId="51C110E0" w:rsidR="00100795" w:rsidRDefault="00100795" w:rsidP="00E71FC3">
      <w:pPr>
        <w:pStyle w:val="NoSpacing"/>
      </w:pPr>
    </w:p>
    <w:p w14:paraId="76B14B9F" w14:textId="28401D04" w:rsidR="00100795" w:rsidRPr="00100795" w:rsidRDefault="00100795" w:rsidP="00E71FC3">
      <w:pPr>
        <w:pStyle w:val="NoSpacing"/>
      </w:pPr>
      <w:r>
        <w:t>4 December 2018</w:t>
      </w:r>
      <w:bookmarkStart w:id="0" w:name="_GoBack"/>
      <w:bookmarkEnd w:id="0"/>
    </w:p>
    <w:sectPr w:rsidR="00100795" w:rsidRPr="001007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6689B" w14:textId="77777777" w:rsidR="00100795" w:rsidRDefault="00100795" w:rsidP="00E71FC3">
      <w:pPr>
        <w:spacing w:after="0" w:line="240" w:lineRule="auto"/>
      </w:pPr>
      <w:r>
        <w:separator/>
      </w:r>
    </w:p>
  </w:endnote>
  <w:endnote w:type="continuationSeparator" w:id="0">
    <w:p w14:paraId="583EB2BA" w14:textId="77777777" w:rsidR="00100795" w:rsidRDefault="001007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214EE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F7B1C8" w14:textId="77777777" w:rsidR="00100795" w:rsidRDefault="00100795" w:rsidP="00E71FC3">
      <w:pPr>
        <w:spacing w:after="0" w:line="240" w:lineRule="auto"/>
      </w:pPr>
      <w:r>
        <w:separator/>
      </w:r>
    </w:p>
  </w:footnote>
  <w:footnote w:type="continuationSeparator" w:id="0">
    <w:p w14:paraId="6A4E8DCE" w14:textId="77777777" w:rsidR="00100795" w:rsidRDefault="001007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795"/>
    <w:rsid w:val="0010079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37654"/>
  <w15:chartTrackingRefBased/>
  <w15:docId w15:val="{C2095A43-CEEC-465C-A074-E1053F109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2018-12-04T20:29:00Z</dcterms:created>
  <dcterms:modified xsi:type="dcterms:W3CDTF">2018-12-04T20:30:00Z</dcterms:modified>
</cp:coreProperties>
</file>