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75CCB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HOTROUGH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AEFAB24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Charing, Kent. Yeoman.</w:t>
      </w:r>
    </w:p>
    <w:p w14:paraId="67856449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65270E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97F217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Houis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Raffe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Baker(q.v.)</w:t>
      </w:r>
    </w:p>
    <w:p w14:paraId="122F4A6E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forcible entry against him and John Ford, senior,</w:t>
      </w:r>
    </w:p>
    <w:p w14:paraId="3B470AEB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Charing(q.v.).</w:t>
      </w:r>
    </w:p>
    <w:p w14:paraId="2F7AB29D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122F154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90D127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B46A08" w14:textId="77777777" w:rsidR="00F933ED" w:rsidRDefault="00F933ED" w:rsidP="00F933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07C940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11E77" w14:textId="77777777" w:rsidR="00F933ED" w:rsidRDefault="00F933ED" w:rsidP="009139A6">
      <w:r>
        <w:separator/>
      </w:r>
    </w:p>
  </w:endnote>
  <w:endnote w:type="continuationSeparator" w:id="0">
    <w:p w14:paraId="2A5CEAA5" w14:textId="77777777" w:rsidR="00F933ED" w:rsidRDefault="00F933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301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7319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765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E1AC4" w14:textId="77777777" w:rsidR="00F933ED" w:rsidRDefault="00F933ED" w:rsidP="009139A6">
      <w:r>
        <w:separator/>
      </w:r>
    </w:p>
  </w:footnote>
  <w:footnote w:type="continuationSeparator" w:id="0">
    <w:p w14:paraId="532F758F" w14:textId="77777777" w:rsidR="00F933ED" w:rsidRDefault="00F933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90C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63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07D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ED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9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45093"/>
  <w15:chartTrackingRefBased/>
  <w15:docId w15:val="{E865D4BF-6FE9-40B1-8A57-8042225F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3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2021-03-03T11:37:00Z</dcterms:created>
  <dcterms:modified xsi:type="dcterms:W3CDTF">2021-03-03T11:37:00Z</dcterms:modified>
</cp:coreProperties>
</file>