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F0048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193AB5E8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C61408C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</w:p>
    <w:p w14:paraId="39F62EB3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</w:p>
    <w:p w14:paraId="346A5BF9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F573C37" w14:textId="77777777" w:rsidR="00CA6D89" w:rsidRDefault="00CA6D89" w:rsidP="00CA6D8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00AE053E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F0BC75C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</w:p>
    <w:p w14:paraId="71EBD1DD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</w:p>
    <w:p w14:paraId="7EDEEE86" w14:textId="77777777" w:rsidR="00CA6D89" w:rsidRDefault="00CA6D89" w:rsidP="00CA6D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2022</w:t>
      </w:r>
    </w:p>
    <w:p w14:paraId="679142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AD8CE" w14:textId="77777777" w:rsidR="00CA6D89" w:rsidRDefault="00CA6D89" w:rsidP="009139A6">
      <w:r>
        <w:separator/>
      </w:r>
    </w:p>
  </w:endnote>
  <w:endnote w:type="continuationSeparator" w:id="0">
    <w:p w14:paraId="5B373E26" w14:textId="77777777" w:rsidR="00CA6D89" w:rsidRDefault="00CA6D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A90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01B1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C26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F1950" w14:textId="77777777" w:rsidR="00CA6D89" w:rsidRDefault="00CA6D89" w:rsidP="009139A6">
      <w:r>
        <w:separator/>
      </w:r>
    </w:p>
  </w:footnote>
  <w:footnote w:type="continuationSeparator" w:id="0">
    <w:p w14:paraId="0E3C9CD2" w14:textId="77777777" w:rsidR="00CA6D89" w:rsidRDefault="00CA6D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582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58F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8E7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D8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6D8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E90F7"/>
  <w15:chartTrackingRefBased/>
  <w15:docId w15:val="{79D96267-3E77-4313-8098-999D8229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D8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2022-03-17T14:21:00Z</dcterms:created>
  <dcterms:modified xsi:type="dcterms:W3CDTF">2022-03-17T14:22:00Z</dcterms:modified>
</cp:coreProperties>
</file>