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Knebworth.</w:t>
      </w:r>
      <w:bookmarkStart w:id="0" w:name="_GoBack"/>
      <w:bookmarkEnd w:id="0"/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Sir William Argentine(q.v.) granted the </w:t>
      </w: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Melbourn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21-27)</w:t>
      </w: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03CC6" w:rsidRDefault="00303CC6" w:rsidP="00303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sectPr w:rsidR="00DD5B8A" w:rsidRPr="00303C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CC6" w:rsidRDefault="00303CC6" w:rsidP="00564E3C">
      <w:pPr>
        <w:spacing w:after="0" w:line="240" w:lineRule="auto"/>
      </w:pPr>
      <w:r>
        <w:separator/>
      </w:r>
    </w:p>
  </w:endnote>
  <w:endnote w:type="continuationSeparator" w:id="0">
    <w:p w:rsidR="00303CC6" w:rsidRDefault="00303C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3CC6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CC6" w:rsidRDefault="00303CC6" w:rsidP="00564E3C">
      <w:pPr>
        <w:spacing w:after="0" w:line="240" w:lineRule="auto"/>
      </w:pPr>
      <w:r>
        <w:separator/>
      </w:r>
    </w:p>
  </w:footnote>
  <w:footnote w:type="continuationSeparator" w:id="0">
    <w:p w:rsidR="00303CC6" w:rsidRDefault="00303C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C6"/>
    <w:rsid w:val="00303CC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58C37"/>
  <w15:chartTrackingRefBased/>
  <w15:docId w15:val="{473942E2-C01F-4D3C-B95E-A7208836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03C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2015-10-08T20:04:00Z</dcterms:created>
  <dcterms:modified xsi:type="dcterms:W3CDTF">2015-10-08T20:05:00Z</dcterms:modified>
</cp:coreProperties>
</file>