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EB9C37" w14:textId="77777777" w:rsidR="00C1162B" w:rsidRDefault="00C1162B" w:rsidP="00C1162B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William HOTON</w:t>
      </w:r>
      <w:r>
        <w:rPr>
          <w:rFonts w:eastAsia="Times New Roman" w:cs="Times New Roman"/>
          <w:szCs w:val="24"/>
        </w:rPr>
        <w:t xml:space="preserve">    </w:t>
      </w:r>
      <w:proofErr w:type="gramStart"/>
      <w:r>
        <w:rPr>
          <w:rFonts w:eastAsia="Times New Roman" w:cs="Times New Roman"/>
          <w:szCs w:val="24"/>
        </w:rPr>
        <w:t xml:space="preserve">   (</w:t>
      </w:r>
      <w:proofErr w:type="gramEnd"/>
      <w:r>
        <w:rPr>
          <w:rFonts w:eastAsia="Times New Roman" w:cs="Times New Roman"/>
          <w:szCs w:val="24"/>
        </w:rPr>
        <w:t>fl.1409)</w:t>
      </w:r>
    </w:p>
    <w:p w14:paraId="45D4A732" w14:textId="77777777" w:rsidR="00C1162B" w:rsidRDefault="00C1162B" w:rsidP="00C1162B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of York.</w:t>
      </w:r>
    </w:p>
    <w:p w14:paraId="0A1F125E" w14:textId="77777777" w:rsidR="00C1162B" w:rsidRDefault="00C1162B" w:rsidP="00C1162B">
      <w:pPr>
        <w:pStyle w:val="NoSpacing"/>
        <w:rPr>
          <w:rFonts w:eastAsia="Times New Roman" w:cs="Times New Roman"/>
          <w:szCs w:val="24"/>
        </w:rPr>
      </w:pPr>
    </w:p>
    <w:p w14:paraId="65105485" w14:textId="77777777" w:rsidR="00C1162B" w:rsidRDefault="00C1162B" w:rsidP="00C1162B">
      <w:pPr>
        <w:pStyle w:val="NoSpacing"/>
        <w:rPr>
          <w:rFonts w:eastAsia="Times New Roman" w:cs="Times New Roman"/>
          <w:szCs w:val="24"/>
        </w:rPr>
      </w:pPr>
    </w:p>
    <w:p w14:paraId="3E87713F" w14:textId="77777777" w:rsidR="00C1162B" w:rsidRDefault="00C1162B" w:rsidP="00C1162B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26 Jan.1409</w:t>
      </w:r>
      <w:r>
        <w:rPr>
          <w:rFonts w:eastAsia="Times New Roman" w:cs="Times New Roman"/>
          <w:szCs w:val="24"/>
        </w:rPr>
        <w:tab/>
        <w:t xml:space="preserve">He was one of those who </w:t>
      </w:r>
      <w:proofErr w:type="gramStart"/>
      <w:r>
        <w:rPr>
          <w:rFonts w:eastAsia="Times New Roman" w:cs="Times New Roman"/>
          <w:szCs w:val="24"/>
        </w:rPr>
        <w:t>agreed</w:t>
      </w:r>
      <w:proofErr w:type="gramEnd"/>
      <w:r>
        <w:rPr>
          <w:rFonts w:eastAsia="Times New Roman" w:cs="Times New Roman"/>
          <w:szCs w:val="24"/>
        </w:rPr>
        <w:t xml:space="preserve"> the ordinances of the Marshals.</w:t>
      </w:r>
    </w:p>
    <w:p w14:paraId="6D104C2F" w14:textId="77777777" w:rsidR="00C1162B" w:rsidRDefault="00C1162B" w:rsidP="00C1162B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>(“York Memorandum Book” volume 2 p.176)</w:t>
      </w:r>
    </w:p>
    <w:p w14:paraId="2547A029" w14:textId="77777777" w:rsidR="00C1162B" w:rsidRDefault="00C1162B" w:rsidP="00C1162B">
      <w:pPr>
        <w:pStyle w:val="NoSpacing"/>
        <w:rPr>
          <w:rFonts w:eastAsia="Times New Roman" w:cs="Times New Roman"/>
          <w:szCs w:val="24"/>
        </w:rPr>
      </w:pPr>
    </w:p>
    <w:p w14:paraId="47D80CC0" w14:textId="77777777" w:rsidR="00C1162B" w:rsidRDefault="00C1162B" w:rsidP="00C1162B">
      <w:pPr>
        <w:pStyle w:val="NoSpacing"/>
        <w:rPr>
          <w:rFonts w:eastAsia="Times New Roman" w:cs="Times New Roman"/>
          <w:szCs w:val="24"/>
        </w:rPr>
      </w:pPr>
    </w:p>
    <w:p w14:paraId="466E0302" w14:textId="77777777" w:rsidR="00C1162B" w:rsidRDefault="00C1162B" w:rsidP="00C1162B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 August 2023</w:t>
      </w:r>
    </w:p>
    <w:p w14:paraId="4D03D927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4B5690" w14:textId="77777777" w:rsidR="00C1162B" w:rsidRDefault="00C1162B" w:rsidP="009139A6">
      <w:r>
        <w:separator/>
      </w:r>
    </w:p>
  </w:endnote>
  <w:endnote w:type="continuationSeparator" w:id="0">
    <w:p w14:paraId="0822482C" w14:textId="77777777" w:rsidR="00C1162B" w:rsidRDefault="00C1162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5C721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A406CF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57D81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AE9E9C" w14:textId="77777777" w:rsidR="00C1162B" w:rsidRDefault="00C1162B" w:rsidP="009139A6">
      <w:r>
        <w:separator/>
      </w:r>
    </w:p>
  </w:footnote>
  <w:footnote w:type="continuationSeparator" w:id="0">
    <w:p w14:paraId="4CAB5301" w14:textId="77777777" w:rsidR="00C1162B" w:rsidRDefault="00C1162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FE88E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5EECF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63ABE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162B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1162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A9B537"/>
  <w15:chartTrackingRefBased/>
  <w15:docId w15:val="{3B83FF71-572F-4443-BFE6-EAB3CCEE4F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26</Words>
  <Characters>149</Characters>
  <Application>Microsoft Office Word</Application>
  <DocSecurity>0</DocSecurity>
  <Lines>1</Lines>
  <Paragraphs>1</Paragraphs>
  <ScaleCrop>false</ScaleCrop>
  <Company/>
  <LinksUpToDate>false</LinksUpToDate>
  <CharactersWithSpaces>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2023-08-01T20:02:00Z</dcterms:created>
  <dcterms:modified xsi:type="dcterms:W3CDTF">2023-08-01T20:04:00Z</dcterms:modified>
</cp:coreProperties>
</file>