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C231D7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3CFED55B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Retford, Nottinghamshire. Lorimer.</w:t>
      </w:r>
    </w:p>
    <w:p w14:paraId="174BCC24" w14:textId="77777777" w:rsidR="00E0765E" w:rsidRDefault="00E0765E" w:rsidP="00E0765E">
      <w:pPr>
        <w:pStyle w:val="NoSpacing"/>
        <w:rPr>
          <w:rFonts w:cs="Times New Roman"/>
          <w:szCs w:val="24"/>
        </w:rPr>
      </w:pPr>
    </w:p>
    <w:p w14:paraId="51E350E0" w14:textId="77777777" w:rsidR="00E0765E" w:rsidRDefault="00E0765E" w:rsidP="00E0765E">
      <w:pPr>
        <w:pStyle w:val="NoSpacing"/>
        <w:rPr>
          <w:rFonts w:cs="Times New Roman"/>
          <w:szCs w:val="24"/>
        </w:rPr>
      </w:pPr>
    </w:p>
    <w:p w14:paraId="18A28C60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 xml:space="preserve">Henry Foljambe(q.v.) brought an unspecified plaint against him and </w:t>
      </w:r>
    </w:p>
    <w:p w14:paraId="2EF0010A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seven others.</w:t>
      </w:r>
    </w:p>
    <w:p w14:paraId="48649F05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1BFB">
          <w:rPr>
            <w:rStyle w:val="Hyperlink"/>
            <w:rFonts w:cs="Times New Roman"/>
            <w:szCs w:val="24"/>
          </w:rPr>
          <w:t>https://waalt.uh.edu/index.php/CP40/871</w:t>
        </w:r>
      </w:hyperlink>
      <w:r>
        <w:rPr>
          <w:rFonts w:cs="Times New Roman"/>
          <w:szCs w:val="24"/>
        </w:rPr>
        <w:t xml:space="preserve"> )</w:t>
      </w:r>
    </w:p>
    <w:p w14:paraId="57355A1B" w14:textId="77777777" w:rsidR="00E0765E" w:rsidRDefault="00E0765E" w:rsidP="00E0765E">
      <w:pPr>
        <w:pStyle w:val="NoSpacing"/>
        <w:rPr>
          <w:rFonts w:cs="Times New Roman"/>
          <w:szCs w:val="24"/>
        </w:rPr>
      </w:pPr>
    </w:p>
    <w:p w14:paraId="34CEAF1A" w14:textId="77777777" w:rsidR="00E0765E" w:rsidRDefault="00E0765E" w:rsidP="00E0765E">
      <w:pPr>
        <w:pStyle w:val="NoSpacing"/>
        <w:rPr>
          <w:rFonts w:cs="Times New Roman"/>
          <w:szCs w:val="24"/>
        </w:rPr>
      </w:pPr>
    </w:p>
    <w:p w14:paraId="7820447F" w14:textId="77777777" w:rsidR="00E0765E" w:rsidRDefault="00E0765E" w:rsidP="00E076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October 2024</w:t>
      </w:r>
    </w:p>
    <w:p w14:paraId="7570F8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E6015" w14:textId="77777777" w:rsidR="00E0765E" w:rsidRDefault="00E0765E" w:rsidP="009139A6">
      <w:r>
        <w:separator/>
      </w:r>
    </w:p>
  </w:endnote>
  <w:endnote w:type="continuationSeparator" w:id="0">
    <w:p w14:paraId="3F3014AA" w14:textId="77777777" w:rsidR="00E0765E" w:rsidRDefault="00E076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B92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2D3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82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B6CAD" w14:textId="77777777" w:rsidR="00E0765E" w:rsidRDefault="00E0765E" w:rsidP="009139A6">
      <w:r>
        <w:separator/>
      </w:r>
    </w:p>
  </w:footnote>
  <w:footnote w:type="continuationSeparator" w:id="0">
    <w:p w14:paraId="0EB5FF7A" w14:textId="77777777" w:rsidR="00E0765E" w:rsidRDefault="00E076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4B2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A14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1628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5E"/>
    <w:rsid w:val="000666E0"/>
    <w:rsid w:val="002510B7"/>
    <w:rsid w:val="00270799"/>
    <w:rsid w:val="003634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076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FBC6D"/>
  <w15:chartTrackingRefBased/>
  <w15:docId w15:val="{7222EB0B-D953-40D9-AF37-346FA887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76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2024-10-29T12:04:00Z</dcterms:created>
  <dcterms:modified xsi:type="dcterms:W3CDTF">2024-10-29T12:04:00Z</dcterms:modified>
</cp:coreProperties>
</file>