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FEC96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d.ca.1464)</w:t>
      </w:r>
    </w:p>
    <w:p w14:paraId="3A3429A8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Hawnby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</w:t>
      </w:r>
    </w:p>
    <w:p w14:paraId="7E2EF2D6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</w:p>
    <w:p w14:paraId="6A26EFA7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</w:p>
    <w:p w14:paraId="72C4D9DE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Nov.1464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p.89)</w:t>
      </w:r>
    </w:p>
    <w:p w14:paraId="04E711B0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</w:p>
    <w:p w14:paraId="2F9E401D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</w:p>
    <w:p w14:paraId="650E74B2" w14:textId="77777777" w:rsidR="001D617E" w:rsidRDefault="001D617E" w:rsidP="001D6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769FBA89" w14:textId="77777777" w:rsidR="001D617E" w:rsidRPr="00B0543A" w:rsidRDefault="001D617E" w:rsidP="001D617E">
      <w:pPr>
        <w:rPr>
          <w:rFonts w:ascii="Times New Roman" w:hAnsi="Times New Roman" w:cs="Times New Roman"/>
          <w:sz w:val="24"/>
          <w:szCs w:val="24"/>
        </w:rPr>
      </w:pPr>
    </w:p>
    <w:p w14:paraId="643C97DC" w14:textId="77777777" w:rsidR="006B2F86" w:rsidRPr="00E71FC3" w:rsidRDefault="001D61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CDF97" w14:textId="77777777" w:rsidR="001D617E" w:rsidRDefault="001D617E" w:rsidP="00E71FC3">
      <w:r>
        <w:separator/>
      </w:r>
    </w:p>
  </w:endnote>
  <w:endnote w:type="continuationSeparator" w:id="0">
    <w:p w14:paraId="2BC428D2" w14:textId="77777777" w:rsidR="001D617E" w:rsidRDefault="001D61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8CC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AB53B" w14:textId="77777777" w:rsidR="001D617E" w:rsidRDefault="001D617E" w:rsidP="00E71FC3">
      <w:r>
        <w:separator/>
      </w:r>
    </w:p>
  </w:footnote>
  <w:footnote w:type="continuationSeparator" w:id="0">
    <w:p w14:paraId="3D63E6A0" w14:textId="77777777" w:rsidR="001D617E" w:rsidRDefault="001D61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17E"/>
    <w:rsid w:val="001A7C09"/>
    <w:rsid w:val="001D61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1A19"/>
  <w15:chartTrackingRefBased/>
  <w15:docId w15:val="{6A7908C0-7A67-4CBF-A46C-B0904B4E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7E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2018-12-01T21:55:00Z</dcterms:created>
  <dcterms:modified xsi:type="dcterms:W3CDTF">2018-12-01T21:56:00Z</dcterms:modified>
</cp:coreProperties>
</file>