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F9D13" w14:textId="77777777" w:rsidR="008F1EE2" w:rsidRPr="00690BA6" w:rsidRDefault="008F1EE2" w:rsidP="008F1E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HOTON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749BACE" w14:textId="77777777" w:rsidR="008F1EE2" w:rsidRDefault="008F1EE2" w:rsidP="008F1E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2904B59" w14:textId="77777777" w:rsidR="008F1EE2" w:rsidRDefault="008F1EE2" w:rsidP="008F1E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77F5C" w14:textId="77777777" w:rsidR="008F1EE2" w:rsidRDefault="008F1EE2" w:rsidP="008F1E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DA0B9" w14:textId="77777777" w:rsidR="008F1EE2" w:rsidRDefault="008F1EE2" w:rsidP="008F1E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39BAACD" w14:textId="77777777" w:rsidR="008F1EE2" w:rsidRDefault="008F1EE2" w:rsidP="008F1EE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5F47342" w14:textId="77777777" w:rsidR="008F1EE2" w:rsidRDefault="008F1EE2" w:rsidP="008F1EE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DF67D52" w14:textId="77777777" w:rsidR="008F1EE2" w:rsidRDefault="008F1EE2" w:rsidP="008F1E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432A487" w14:textId="77777777" w:rsidR="008F1EE2" w:rsidRDefault="008F1EE2" w:rsidP="008F1E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5DEC50E" w14:textId="77777777" w:rsidR="008F1EE2" w:rsidRPr="00C946DE" w:rsidRDefault="008F1EE2" w:rsidP="008F1E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24 January 2021</w:t>
      </w:r>
    </w:p>
    <w:p w14:paraId="788337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B5D18" w14:textId="77777777" w:rsidR="008F1EE2" w:rsidRDefault="008F1EE2" w:rsidP="009139A6">
      <w:r>
        <w:separator/>
      </w:r>
    </w:p>
  </w:endnote>
  <w:endnote w:type="continuationSeparator" w:id="0">
    <w:p w14:paraId="79DB05C3" w14:textId="77777777" w:rsidR="008F1EE2" w:rsidRDefault="008F1E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E7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D0C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0DE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93283" w14:textId="77777777" w:rsidR="008F1EE2" w:rsidRDefault="008F1EE2" w:rsidP="009139A6">
      <w:r>
        <w:separator/>
      </w:r>
    </w:p>
  </w:footnote>
  <w:footnote w:type="continuationSeparator" w:id="0">
    <w:p w14:paraId="12C09BFA" w14:textId="77777777" w:rsidR="008F1EE2" w:rsidRDefault="008F1E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43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BC7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DD2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E2"/>
    <w:rsid w:val="000666E0"/>
    <w:rsid w:val="002510B7"/>
    <w:rsid w:val="005C130B"/>
    <w:rsid w:val="00826F5C"/>
    <w:rsid w:val="008F1EE2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B45D0"/>
  <w15:chartTrackingRefBased/>
  <w15:docId w15:val="{C6462E54-A4B6-4C76-AC26-4C75B990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2021-03-26T20:41:00Z</dcterms:created>
  <dcterms:modified xsi:type="dcterms:W3CDTF">2021-03-26T20:42:00Z</dcterms:modified>
</cp:coreProperties>
</file>