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BAE1" w14:textId="77777777" w:rsidR="001B6B59" w:rsidRDefault="001B6B59" w:rsidP="001B6B59">
      <w:pPr>
        <w:pStyle w:val="NoSpacing"/>
      </w:pPr>
      <w:r>
        <w:rPr>
          <w:u w:val="single"/>
        </w:rPr>
        <w:t>Brother William HOTON</w:t>
      </w:r>
      <w:r>
        <w:t xml:space="preserve">        (fl.1400)</w:t>
      </w:r>
    </w:p>
    <w:p w14:paraId="765453FA" w14:textId="77777777" w:rsidR="001B6B59" w:rsidRDefault="001B6B59" w:rsidP="001B6B59">
      <w:pPr>
        <w:pStyle w:val="NoSpacing"/>
      </w:pPr>
      <w:r>
        <w:t>O.F.M.</w:t>
      </w:r>
    </w:p>
    <w:p w14:paraId="1C26A2F8" w14:textId="77777777" w:rsidR="001B6B59" w:rsidRDefault="001B6B59" w:rsidP="001B6B59">
      <w:pPr>
        <w:pStyle w:val="NoSpacing"/>
      </w:pPr>
    </w:p>
    <w:p w14:paraId="1146D565" w14:textId="77777777" w:rsidR="001B6B59" w:rsidRDefault="001B6B59" w:rsidP="001B6B59">
      <w:pPr>
        <w:pStyle w:val="NoSpacing"/>
      </w:pPr>
    </w:p>
    <w:p w14:paraId="65753A3D" w14:textId="77777777" w:rsidR="001B6B59" w:rsidRDefault="001B6B59" w:rsidP="001B6B59">
      <w:pPr>
        <w:pStyle w:val="NoSpacing"/>
      </w:pPr>
      <w:r>
        <w:t>18 Sep.1400</w:t>
      </w:r>
      <w:r>
        <w:tab/>
        <w:t xml:space="preserve">He was ordained priest in the chapel of All Saints’, </w:t>
      </w:r>
      <w:proofErr w:type="spellStart"/>
      <w:r>
        <w:t>Cawood</w:t>
      </w:r>
      <w:proofErr w:type="spellEnd"/>
      <w:r>
        <w:t>,</w:t>
      </w:r>
    </w:p>
    <w:p w14:paraId="5D4818FD" w14:textId="77777777" w:rsidR="001B6B59" w:rsidRDefault="001B6B59" w:rsidP="001B6B59">
      <w:pPr>
        <w:pStyle w:val="NoSpacing"/>
      </w:pPr>
      <w:r>
        <w:tab/>
      </w:r>
      <w:r>
        <w:tab/>
        <w:t>Yorkshire.</w:t>
      </w:r>
    </w:p>
    <w:p w14:paraId="31F39227" w14:textId="77777777" w:rsidR="001B6B59" w:rsidRDefault="001B6B59" w:rsidP="001B6B59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p.8)</w:t>
      </w:r>
    </w:p>
    <w:p w14:paraId="683ABFC0" w14:textId="77777777" w:rsidR="001B6B59" w:rsidRDefault="001B6B59" w:rsidP="001B6B59">
      <w:pPr>
        <w:pStyle w:val="NoSpacing"/>
      </w:pPr>
    </w:p>
    <w:p w14:paraId="30DB23EF" w14:textId="77777777" w:rsidR="001B6B59" w:rsidRDefault="001B6B59" w:rsidP="001B6B59">
      <w:pPr>
        <w:pStyle w:val="NoSpacing"/>
      </w:pPr>
    </w:p>
    <w:p w14:paraId="61FE52FA" w14:textId="77777777" w:rsidR="001B6B59" w:rsidRDefault="001B6B59" w:rsidP="001B6B59">
      <w:pPr>
        <w:pStyle w:val="NoSpacing"/>
      </w:pPr>
      <w:r>
        <w:t>25 September 2025</w:t>
      </w:r>
    </w:p>
    <w:p w14:paraId="1D8DCA3D" w14:textId="77777777" w:rsidR="00617568" w:rsidRPr="001B6B59" w:rsidRDefault="00617568" w:rsidP="001B6B59"/>
    <w:sectPr w:rsidR="00617568" w:rsidRPr="001B6B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8453" w14:textId="77777777" w:rsidR="001B6B59" w:rsidRDefault="001B6B59" w:rsidP="00086E2C">
      <w:pPr>
        <w:spacing w:after="0" w:line="240" w:lineRule="auto"/>
      </w:pPr>
      <w:r>
        <w:separator/>
      </w:r>
    </w:p>
  </w:endnote>
  <w:endnote w:type="continuationSeparator" w:id="0">
    <w:p w14:paraId="30DACFDC" w14:textId="77777777" w:rsidR="001B6B59" w:rsidRDefault="001B6B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FA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79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FC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576F" w14:textId="77777777" w:rsidR="001B6B59" w:rsidRDefault="001B6B59" w:rsidP="00086E2C">
      <w:pPr>
        <w:spacing w:after="0" w:line="240" w:lineRule="auto"/>
      </w:pPr>
      <w:r>
        <w:separator/>
      </w:r>
    </w:p>
  </w:footnote>
  <w:footnote w:type="continuationSeparator" w:id="0">
    <w:p w14:paraId="1007A065" w14:textId="77777777" w:rsidR="001B6B59" w:rsidRDefault="001B6B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F9D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F2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08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59"/>
    <w:rsid w:val="00086E2C"/>
    <w:rsid w:val="000A2E7A"/>
    <w:rsid w:val="001B6B59"/>
    <w:rsid w:val="002244B7"/>
    <w:rsid w:val="00314D94"/>
    <w:rsid w:val="00617568"/>
    <w:rsid w:val="006E68FA"/>
    <w:rsid w:val="00E90CA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A36A1"/>
  <w15:chartTrackingRefBased/>
  <w15:docId w15:val="{3B80C844-961E-4A6A-8F22-A6C1A580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B6B5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38</Words>
  <Characters>189</Characters>
  <Application>Microsoft Office Word</Application>
  <DocSecurity>0</DocSecurity>
  <Lines>11</Lines>
  <Paragraphs>7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2025-10-16T23:25:00Z</dcterms:created>
  <dcterms:modified xsi:type="dcterms:W3CDTF">2025-10-16T23:26:00Z</dcterms:modified>
</cp:coreProperties>
</file>