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41F" w:rsidRDefault="0009441F" w:rsidP="000944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de HOTON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09441F" w:rsidRDefault="0009441F" w:rsidP="000944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441F" w:rsidRDefault="0009441F" w:rsidP="000944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441F" w:rsidRDefault="0009441F" w:rsidP="000944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Penrith into lands</w:t>
      </w:r>
    </w:p>
    <w:p w:rsidR="0009441F" w:rsidRDefault="0009441F" w:rsidP="000944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Sir 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Greystoke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Lord </w:t>
      </w:r>
      <w:proofErr w:type="spellStart"/>
      <w:r>
        <w:rPr>
          <w:rFonts w:ascii="Times New Roman" w:hAnsi="Times New Roman" w:cs="Times New Roman"/>
          <w:sz w:val="24"/>
          <w:szCs w:val="24"/>
        </w:rPr>
        <w:t>Greystoke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09441F" w:rsidRDefault="0009441F" w:rsidP="000944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5144DD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21-110)</w:t>
      </w:r>
    </w:p>
    <w:p w:rsidR="0009441F" w:rsidRDefault="0009441F" w:rsidP="000944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441F" w:rsidRDefault="0009441F" w:rsidP="000944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9441F" w:rsidRDefault="0009441F" w:rsidP="000944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November 2015</w:t>
      </w:r>
      <w:bookmarkStart w:id="0" w:name="_GoBack"/>
      <w:bookmarkEnd w:id="0"/>
    </w:p>
    <w:sectPr w:rsidR="00DD5B8A" w:rsidRPr="000944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441F" w:rsidRDefault="0009441F" w:rsidP="00564E3C">
      <w:pPr>
        <w:spacing w:after="0" w:line="240" w:lineRule="auto"/>
      </w:pPr>
      <w:r>
        <w:separator/>
      </w:r>
    </w:p>
  </w:endnote>
  <w:endnote w:type="continuationSeparator" w:id="0">
    <w:p w:rsidR="0009441F" w:rsidRDefault="0009441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9441F">
      <w:rPr>
        <w:rFonts w:ascii="Times New Roman" w:hAnsi="Times New Roman" w:cs="Times New Roman"/>
        <w:noProof/>
        <w:sz w:val="24"/>
        <w:szCs w:val="24"/>
      </w:rPr>
      <w:t>25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441F" w:rsidRDefault="0009441F" w:rsidP="00564E3C">
      <w:pPr>
        <w:spacing w:after="0" w:line="240" w:lineRule="auto"/>
      </w:pPr>
      <w:r>
        <w:separator/>
      </w:r>
    </w:p>
  </w:footnote>
  <w:footnote w:type="continuationSeparator" w:id="0">
    <w:p w:rsidR="0009441F" w:rsidRDefault="0009441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41F"/>
    <w:rsid w:val="0009441F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97C73"/>
  <w15:chartTrackingRefBased/>
  <w15:docId w15:val="{4C4D26BE-E8C1-4B11-A92D-4A14DD678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944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2015-11-25T20:22:00Z</dcterms:created>
  <dcterms:modified xsi:type="dcterms:W3CDTF">2015-11-25T20:23:00Z</dcterms:modified>
</cp:coreProperties>
</file>