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BC229" w14:textId="77777777" w:rsidR="005F74D2" w:rsidRDefault="005F74D2" w:rsidP="005F74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HOTON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391475AA" w14:textId="3E4288B0" w:rsidR="005F74D2" w:rsidRDefault="005F74D2" w:rsidP="005F74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Jervaulx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Abbey.</w:t>
      </w:r>
    </w:p>
    <w:p w14:paraId="60F2BB45" w14:textId="77777777" w:rsidR="005F74D2" w:rsidRDefault="005F74D2" w:rsidP="005F74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072EF7" w14:textId="77777777" w:rsidR="005F74D2" w:rsidRDefault="005F74D2" w:rsidP="005F74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A19EF6" w14:textId="77777777" w:rsidR="005F74D2" w:rsidRDefault="005F74D2" w:rsidP="005F74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church of the Carmelites in York by</w:t>
      </w:r>
    </w:p>
    <w:p w14:paraId="7C5C060D" w14:textId="77777777" w:rsidR="005F74D2" w:rsidRDefault="005F74D2" w:rsidP="005F74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716113E2" w14:textId="77777777" w:rsidR="005F74D2" w:rsidRDefault="005F74D2" w:rsidP="005F74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p.99)</w:t>
      </w:r>
    </w:p>
    <w:p w14:paraId="3444CC59" w14:textId="77777777" w:rsidR="005F74D2" w:rsidRDefault="005F74D2" w:rsidP="005F74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6046ED" w14:textId="77777777" w:rsidR="005F74D2" w:rsidRDefault="005F74D2" w:rsidP="005F74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8DCEB5" w14:textId="77777777" w:rsidR="005F74D2" w:rsidRDefault="005F74D2" w:rsidP="005F74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April 2021</w:t>
      </w:r>
    </w:p>
    <w:p w14:paraId="476DCCE3" w14:textId="013FE314" w:rsidR="00BA00AB" w:rsidRPr="005F74D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F74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FB9DB" w14:textId="77777777" w:rsidR="005F74D2" w:rsidRDefault="005F74D2" w:rsidP="009139A6">
      <w:r>
        <w:separator/>
      </w:r>
    </w:p>
  </w:endnote>
  <w:endnote w:type="continuationSeparator" w:id="0">
    <w:p w14:paraId="20FD375E" w14:textId="77777777" w:rsidR="005F74D2" w:rsidRDefault="005F74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69F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8A4B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BA2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A089D" w14:textId="77777777" w:rsidR="005F74D2" w:rsidRDefault="005F74D2" w:rsidP="009139A6">
      <w:r>
        <w:separator/>
      </w:r>
    </w:p>
  </w:footnote>
  <w:footnote w:type="continuationSeparator" w:id="0">
    <w:p w14:paraId="4100AB3C" w14:textId="77777777" w:rsidR="005F74D2" w:rsidRDefault="005F74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072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267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70D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4D2"/>
    <w:rsid w:val="000666E0"/>
    <w:rsid w:val="002510B7"/>
    <w:rsid w:val="005C130B"/>
    <w:rsid w:val="005F74D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E5609"/>
  <w15:chartTrackingRefBased/>
  <w15:docId w15:val="{0C71040E-4857-4723-9B78-11EE430FF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2021-04-17T15:44:00Z</dcterms:created>
  <dcterms:modified xsi:type="dcterms:W3CDTF">2021-04-17T15:46:00Z</dcterms:modified>
</cp:coreProperties>
</file>