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AFA5DB" w14:textId="77777777" w:rsidR="008E3DFB" w:rsidRDefault="008E3DFB" w:rsidP="008E3D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HOTON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d.1469)</w:t>
      </w:r>
    </w:p>
    <w:p w14:paraId="317A7BA8" w14:textId="77777777" w:rsidR="008E3DFB" w:rsidRDefault="008E3DFB" w:rsidP="008E3D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Seaton.  (Possibly in the North Riding of Yorkshire).</w:t>
      </w:r>
    </w:p>
    <w:p w14:paraId="42E6AABE" w14:textId="77777777" w:rsidR="008E3DFB" w:rsidRDefault="008E3DFB" w:rsidP="008E3DFB">
      <w:pPr>
        <w:rPr>
          <w:rFonts w:ascii="Times New Roman" w:hAnsi="Times New Roman" w:cs="Times New Roman"/>
          <w:sz w:val="24"/>
          <w:szCs w:val="24"/>
        </w:rPr>
      </w:pPr>
    </w:p>
    <w:p w14:paraId="263120E4" w14:textId="77777777" w:rsidR="008E3DFB" w:rsidRDefault="008E3DFB" w:rsidP="008E3DFB">
      <w:pPr>
        <w:rPr>
          <w:rFonts w:ascii="Times New Roman" w:hAnsi="Times New Roman" w:cs="Times New Roman"/>
          <w:sz w:val="24"/>
          <w:szCs w:val="24"/>
        </w:rPr>
      </w:pPr>
    </w:p>
    <w:p w14:paraId="45C78F2A" w14:textId="77777777" w:rsidR="008E3DFB" w:rsidRDefault="008E3DFB" w:rsidP="008E3D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Jul.1469</w:t>
      </w:r>
      <w:r>
        <w:rPr>
          <w:rFonts w:ascii="Times New Roman" w:hAnsi="Times New Roman" w:cs="Times New Roman"/>
          <w:sz w:val="24"/>
          <w:szCs w:val="24"/>
        </w:rPr>
        <w:tab/>
        <w:t>He made his Will.  (W.Y.R. p.89)</w:t>
      </w:r>
    </w:p>
    <w:p w14:paraId="13CC0AEA" w14:textId="77777777" w:rsidR="008E3DFB" w:rsidRDefault="008E3DFB" w:rsidP="008E3D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Aug.</w:t>
      </w:r>
      <w:r>
        <w:rPr>
          <w:rFonts w:ascii="Times New Roman" w:hAnsi="Times New Roman" w:cs="Times New Roman"/>
          <w:sz w:val="24"/>
          <w:szCs w:val="24"/>
        </w:rPr>
        <w:tab/>
        <w:t xml:space="preserve">Probate of his Will.    (ibid.) </w:t>
      </w:r>
    </w:p>
    <w:p w14:paraId="15CB5F85" w14:textId="77777777" w:rsidR="008E3DFB" w:rsidRDefault="008E3DFB" w:rsidP="008E3DFB">
      <w:pPr>
        <w:rPr>
          <w:rFonts w:ascii="Times New Roman" w:hAnsi="Times New Roman" w:cs="Times New Roman"/>
          <w:sz w:val="24"/>
          <w:szCs w:val="24"/>
        </w:rPr>
      </w:pPr>
    </w:p>
    <w:p w14:paraId="361C20BF" w14:textId="77777777" w:rsidR="008E3DFB" w:rsidRDefault="008E3DFB" w:rsidP="008E3DFB">
      <w:pPr>
        <w:rPr>
          <w:rFonts w:ascii="Times New Roman" w:hAnsi="Times New Roman" w:cs="Times New Roman"/>
          <w:sz w:val="24"/>
          <w:szCs w:val="24"/>
        </w:rPr>
      </w:pPr>
    </w:p>
    <w:p w14:paraId="70211866" w14:textId="77777777" w:rsidR="008E3DFB" w:rsidRDefault="008E3DFB" w:rsidP="008E3D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December 2018</w:t>
      </w:r>
    </w:p>
    <w:p w14:paraId="111FA90C" w14:textId="77777777" w:rsidR="006B2F86" w:rsidRPr="00E71FC3" w:rsidRDefault="008E3DF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082B51" w14:textId="77777777" w:rsidR="008E3DFB" w:rsidRDefault="008E3DFB" w:rsidP="00E71FC3">
      <w:r>
        <w:separator/>
      </w:r>
    </w:p>
  </w:endnote>
  <w:endnote w:type="continuationSeparator" w:id="0">
    <w:p w14:paraId="1E75CF60" w14:textId="77777777" w:rsidR="008E3DFB" w:rsidRDefault="008E3DF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6DC90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A4DF25" w14:textId="77777777" w:rsidR="008E3DFB" w:rsidRDefault="008E3DFB" w:rsidP="00E71FC3">
      <w:r>
        <w:separator/>
      </w:r>
    </w:p>
  </w:footnote>
  <w:footnote w:type="continuationSeparator" w:id="0">
    <w:p w14:paraId="7700C734" w14:textId="77777777" w:rsidR="008E3DFB" w:rsidRDefault="008E3DF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DFB"/>
    <w:rsid w:val="001A7C09"/>
    <w:rsid w:val="00577BD5"/>
    <w:rsid w:val="00656CBA"/>
    <w:rsid w:val="006A1F77"/>
    <w:rsid w:val="00733BE7"/>
    <w:rsid w:val="008E3DF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BDDD7"/>
  <w15:chartTrackingRefBased/>
  <w15:docId w15:val="{8555C72F-E0A6-4D28-8348-ABA4F4AB4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E3DFB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2018-12-01T21:51:00Z</dcterms:created>
  <dcterms:modified xsi:type="dcterms:W3CDTF">2018-12-01T21:52:00Z</dcterms:modified>
</cp:coreProperties>
</file>