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E8DC9" w14:textId="3B28DDE4" w:rsidR="00BA00AB" w:rsidRDefault="00AB05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HOTON</w:t>
      </w:r>
      <w:r>
        <w:rPr>
          <w:rFonts w:cs="Times New Roman"/>
          <w:szCs w:val="24"/>
        </w:rPr>
        <w:t xml:space="preserve">        (d.ca.1439)</w:t>
      </w:r>
    </w:p>
    <w:p w14:paraId="764DF396" w14:textId="30390384" w:rsidR="00AB0526" w:rsidRDefault="00AB05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Hutton Forest.</w:t>
      </w:r>
    </w:p>
    <w:p w14:paraId="7B961B91" w14:textId="77777777" w:rsidR="00AB0526" w:rsidRDefault="00AB0526" w:rsidP="009139A6">
      <w:pPr>
        <w:pStyle w:val="NoSpacing"/>
        <w:rPr>
          <w:rFonts w:cs="Times New Roman"/>
          <w:szCs w:val="24"/>
        </w:rPr>
      </w:pPr>
    </w:p>
    <w:p w14:paraId="1C5803E7" w14:textId="77777777" w:rsidR="00AB0526" w:rsidRDefault="00AB0526" w:rsidP="009139A6">
      <w:pPr>
        <w:pStyle w:val="NoSpacing"/>
        <w:rPr>
          <w:rFonts w:cs="Times New Roman"/>
          <w:szCs w:val="24"/>
        </w:rPr>
      </w:pPr>
    </w:p>
    <w:p w14:paraId="7A13D751" w14:textId="337DBAE2" w:rsidR="00AB0526" w:rsidRDefault="00AB05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Oct.1439</w:t>
      </w:r>
      <w:r>
        <w:rPr>
          <w:rFonts w:cs="Times New Roman"/>
          <w:szCs w:val="24"/>
        </w:rPr>
        <w:tab/>
        <w:t>Writ of diem clausit extremum to the Escheator of Cumberland.</w:t>
      </w:r>
    </w:p>
    <w:p w14:paraId="7000785C" w14:textId="0FDB080E" w:rsidR="00AB0526" w:rsidRDefault="00AB05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p.103)</w:t>
      </w:r>
    </w:p>
    <w:p w14:paraId="44ED647B" w14:textId="77777777" w:rsidR="00AB0526" w:rsidRDefault="00AB0526" w:rsidP="009139A6">
      <w:pPr>
        <w:pStyle w:val="NoSpacing"/>
        <w:rPr>
          <w:rFonts w:cs="Times New Roman"/>
          <w:szCs w:val="24"/>
        </w:rPr>
      </w:pPr>
    </w:p>
    <w:p w14:paraId="16741D38" w14:textId="77777777" w:rsidR="00AB0526" w:rsidRDefault="00AB0526" w:rsidP="009139A6">
      <w:pPr>
        <w:pStyle w:val="NoSpacing"/>
        <w:rPr>
          <w:rFonts w:cs="Times New Roman"/>
          <w:szCs w:val="24"/>
        </w:rPr>
      </w:pPr>
    </w:p>
    <w:p w14:paraId="10E4A930" w14:textId="71817B47" w:rsidR="00AB0526" w:rsidRPr="00AB0526" w:rsidRDefault="00AB052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May 2023</w:t>
      </w:r>
    </w:p>
    <w:sectPr w:rsidR="00AB0526" w:rsidRPr="00AB0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14542" w14:textId="77777777" w:rsidR="00AB0526" w:rsidRDefault="00AB0526" w:rsidP="009139A6">
      <w:r>
        <w:separator/>
      </w:r>
    </w:p>
  </w:endnote>
  <w:endnote w:type="continuationSeparator" w:id="0">
    <w:p w14:paraId="18873E1C" w14:textId="77777777" w:rsidR="00AB0526" w:rsidRDefault="00AB05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05C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FD36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A1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21E27" w14:textId="77777777" w:rsidR="00AB0526" w:rsidRDefault="00AB0526" w:rsidP="009139A6">
      <w:r>
        <w:separator/>
      </w:r>
    </w:p>
  </w:footnote>
  <w:footnote w:type="continuationSeparator" w:id="0">
    <w:p w14:paraId="5A2A555D" w14:textId="77777777" w:rsidR="00AB0526" w:rsidRDefault="00AB05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9AA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21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A48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26"/>
    <w:rsid w:val="000666E0"/>
    <w:rsid w:val="002510B7"/>
    <w:rsid w:val="005C130B"/>
    <w:rsid w:val="00826F5C"/>
    <w:rsid w:val="009139A6"/>
    <w:rsid w:val="009448BB"/>
    <w:rsid w:val="00947624"/>
    <w:rsid w:val="00A3176C"/>
    <w:rsid w:val="00AB0526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3137C"/>
  <w15:chartTrackingRefBased/>
  <w15:docId w15:val="{3A87746D-67F1-4434-AED4-B64D4441F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2023-05-09T20:41:00Z</dcterms:created>
  <dcterms:modified xsi:type="dcterms:W3CDTF">2023-05-09T20:43:00Z</dcterms:modified>
</cp:coreProperties>
</file>