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AF5A2" w14:textId="77777777" w:rsidR="00673F7A" w:rsidRDefault="00673F7A" w:rsidP="00673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632E1134" w14:textId="77777777" w:rsidR="00673F7A" w:rsidRDefault="00673F7A" w:rsidP="00673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6F16C" w14:textId="77777777" w:rsidR="00673F7A" w:rsidRDefault="00673F7A" w:rsidP="00673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78ADE7" w14:textId="77777777" w:rsidR="00673F7A" w:rsidRDefault="00673F7A" w:rsidP="00673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Rowelond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Southampton,</w:t>
      </w:r>
    </w:p>
    <w:p w14:paraId="0BB43F87" w14:textId="77777777" w:rsidR="00673F7A" w:rsidRDefault="00673F7A" w:rsidP="00673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CF5D1E5" w14:textId="77777777" w:rsidR="00673F7A" w:rsidRDefault="00673F7A" w:rsidP="00673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6676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https://waalt.uh.edu/index.php/CP40/768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D820C58" w14:textId="77777777" w:rsidR="00673F7A" w:rsidRDefault="00673F7A" w:rsidP="00673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050C1" w14:textId="77777777" w:rsidR="00673F7A" w:rsidRDefault="00673F7A" w:rsidP="00673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C6CC36" w14:textId="77777777" w:rsidR="00673F7A" w:rsidRDefault="00673F7A" w:rsidP="00673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2022</w:t>
      </w:r>
    </w:p>
    <w:p w14:paraId="3FE97D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6257D" w14:textId="77777777" w:rsidR="00673F7A" w:rsidRDefault="00673F7A" w:rsidP="009139A6">
      <w:r>
        <w:separator/>
      </w:r>
    </w:p>
  </w:endnote>
  <w:endnote w:type="continuationSeparator" w:id="0">
    <w:p w14:paraId="3672D626" w14:textId="77777777" w:rsidR="00673F7A" w:rsidRDefault="00673F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1E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FB2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B45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A5FEC" w14:textId="77777777" w:rsidR="00673F7A" w:rsidRDefault="00673F7A" w:rsidP="009139A6">
      <w:r>
        <w:separator/>
      </w:r>
    </w:p>
  </w:footnote>
  <w:footnote w:type="continuationSeparator" w:id="0">
    <w:p w14:paraId="55DC481A" w14:textId="77777777" w:rsidR="00673F7A" w:rsidRDefault="00673F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63C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90F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3C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F7A"/>
    <w:rsid w:val="000666E0"/>
    <w:rsid w:val="002510B7"/>
    <w:rsid w:val="005C130B"/>
    <w:rsid w:val="00673F7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45CD3"/>
  <w15:chartTrackingRefBased/>
  <w15:docId w15:val="{F04D4620-7018-491E-A976-F5DBDC58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3F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2022-05-24T13:52:00Z</dcterms:created>
  <dcterms:modified xsi:type="dcterms:W3CDTF">2022-05-24T13:52:00Z</dcterms:modified>
</cp:coreProperties>
</file>