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57D7" w14:textId="77777777" w:rsidR="006168FF" w:rsidRDefault="006168FF" w:rsidP="006168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HOTON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d.ca.1485)</w:t>
      </w:r>
    </w:p>
    <w:p w14:paraId="5BEC81C9" w14:textId="77777777" w:rsidR="006168FF" w:rsidRDefault="006168FF" w:rsidP="006168FF">
      <w:pPr>
        <w:pStyle w:val="NoSpacing"/>
        <w:rPr>
          <w:rFonts w:cs="Times New Roman"/>
          <w:szCs w:val="24"/>
        </w:rPr>
      </w:pPr>
    </w:p>
    <w:p w14:paraId="1B3BDC15" w14:textId="77777777" w:rsidR="006168FF" w:rsidRDefault="006168FF" w:rsidP="006168FF">
      <w:pPr>
        <w:pStyle w:val="NoSpacing"/>
        <w:rPr>
          <w:rFonts w:cs="Times New Roman"/>
          <w:szCs w:val="24"/>
        </w:rPr>
      </w:pPr>
    </w:p>
    <w:p w14:paraId="6276BFDC" w14:textId="77777777" w:rsidR="006168FF" w:rsidRDefault="006168FF" w:rsidP="006168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Oct.1485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Cumberland.</w:t>
      </w:r>
    </w:p>
    <w:p w14:paraId="00AB378A" w14:textId="77777777" w:rsidR="006168FF" w:rsidRDefault="006168FF" w:rsidP="006168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p.1)</w:t>
      </w:r>
    </w:p>
    <w:p w14:paraId="437E49BA" w14:textId="77777777" w:rsidR="006168FF" w:rsidRDefault="006168FF" w:rsidP="006168FF">
      <w:pPr>
        <w:pStyle w:val="NoSpacing"/>
        <w:rPr>
          <w:rFonts w:cs="Times New Roman"/>
          <w:szCs w:val="24"/>
        </w:rPr>
      </w:pPr>
    </w:p>
    <w:p w14:paraId="5EDF3EEF" w14:textId="77777777" w:rsidR="006168FF" w:rsidRDefault="006168FF" w:rsidP="006168FF">
      <w:pPr>
        <w:pStyle w:val="NoSpacing"/>
        <w:rPr>
          <w:rFonts w:cs="Times New Roman"/>
          <w:szCs w:val="24"/>
        </w:rPr>
      </w:pPr>
    </w:p>
    <w:p w14:paraId="357E3E60" w14:textId="77777777" w:rsidR="006168FF" w:rsidRDefault="006168FF" w:rsidP="006168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2023</w:t>
      </w:r>
    </w:p>
    <w:p w14:paraId="6E644E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E115A" w14:textId="77777777" w:rsidR="006168FF" w:rsidRDefault="006168FF" w:rsidP="009139A6">
      <w:r>
        <w:separator/>
      </w:r>
    </w:p>
  </w:endnote>
  <w:endnote w:type="continuationSeparator" w:id="0">
    <w:p w14:paraId="3BBF9855" w14:textId="77777777" w:rsidR="006168FF" w:rsidRDefault="006168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482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5B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AD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8E6A0" w14:textId="77777777" w:rsidR="006168FF" w:rsidRDefault="006168FF" w:rsidP="009139A6">
      <w:r>
        <w:separator/>
      </w:r>
    </w:p>
  </w:footnote>
  <w:footnote w:type="continuationSeparator" w:id="0">
    <w:p w14:paraId="7FA20713" w14:textId="77777777" w:rsidR="006168FF" w:rsidRDefault="006168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AB8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A65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76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FF"/>
    <w:rsid w:val="000666E0"/>
    <w:rsid w:val="002510B7"/>
    <w:rsid w:val="005C130B"/>
    <w:rsid w:val="006168F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61B64"/>
  <w15:chartTrackingRefBased/>
  <w15:docId w15:val="{F122D0D5-8E4D-40BE-87D3-029A3341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2023-12-23T20:13:00Z</dcterms:created>
  <dcterms:modified xsi:type="dcterms:W3CDTF">2023-12-23T20:13:00Z</dcterms:modified>
</cp:coreProperties>
</file>