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8A009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48803417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B2062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63B20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Sothake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Skelton, Cumberland(q.v.),</w:t>
      </w:r>
    </w:p>
    <w:p w14:paraId="7C470746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quitclaimed his right and claim in lands, tenements etc. 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BEF01AA" w14:textId="77777777" w:rsidR="000F7E16" w:rsidRDefault="000F7E16" w:rsidP="000F7E1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Motherby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Richard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Blenkow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</w:t>
      </w:r>
    </w:p>
    <w:p w14:paraId="2B1FACB4" w14:textId="77777777" w:rsidR="000F7E16" w:rsidRDefault="000F7E16" w:rsidP="000F7E1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(T.N.A. ref. D HGB/1/32)</w:t>
      </w:r>
    </w:p>
    <w:p w14:paraId="793135FA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F0A7B0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DEC1E" w14:textId="77777777" w:rsidR="000F7E16" w:rsidRDefault="000F7E16" w:rsidP="000F7E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567E61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7023C" w14:textId="77777777" w:rsidR="000F7E16" w:rsidRDefault="000F7E16" w:rsidP="009139A6">
      <w:r>
        <w:separator/>
      </w:r>
    </w:p>
  </w:endnote>
  <w:endnote w:type="continuationSeparator" w:id="0">
    <w:p w14:paraId="49E1C5D0" w14:textId="77777777" w:rsidR="000F7E16" w:rsidRDefault="000F7E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06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67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D90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E6DAA" w14:textId="77777777" w:rsidR="000F7E16" w:rsidRDefault="000F7E16" w:rsidP="009139A6">
      <w:r>
        <w:separator/>
      </w:r>
    </w:p>
  </w:footnote>
  <w:footnote w:type="continuationSeparator" w:id="0">
    <w:p w14:paraId="4FA1FCDD" w14:textId="77777777" w:rsidR="000F7E16" w:rsidRDefault="000F7E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5D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5F5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A3A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16"/>
    <w:rsid w:val="000666E0"/>
    <w:rsid w:val="000F7E1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7014"/>
  <w15:chartTrackingRefBased/>
  <w15:docId w15:val="{0C03B686-9FD2-451B-8FA5-716EF6BC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2022-03-06T12:52:00Z</dcterms:created>
  <dcterms:modified xsi:type="dcterms:W3CDTF">2022-03-06T12:52:00Z</dcterms:modified>
</cp:coreProperties>
</file>