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D6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:rsidR="005D6189" w:rsidRDefault="005D6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6189" w:rsidRDefault="005D6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6189" w:rsidRDefault="005D6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County Durham(q.v.).   (Ricardian 88 p.3)</w:t>
      </w:r>
    </w:p>
    <w:p w:rsidR="005D6189" w:rsidRDefault="005D6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William Claxton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Burnhall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d.1482)(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(ibid.)</w:t>
      </w:r>
    </w:p>
    <w:p w:rsidR="005D6189" w:rsidRDefault="005D6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6189" w:rsidRDefault="005D6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6189" w:rsidRPr="005D6189" w:rsidRDefault="005D6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2016</w:t>
      </w:r>
      <w:bookmarkStart w:id="0" w:name="_GoBack"/>
      <w:bookmarkEnd w:id="0"/>
    </w:p>
    <w:sectPr w:rsidR="005D6189" w:rsidRPr="005D61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189" w:rsidRDefault="005D6189" w:rsidP="00E71FC3">
      <w:pPr>
        <w:spacing w:after="0" w:line="240" w:lineRule="auto"/>
      </w:pPr>
      <w:r>
        <w:separator/>
      </w:r>
    </w:p>
  </w:endnote>
  <w:endnote w:type="continuationSeparator" w:id="0">
    <w:p w:rsidR="005D6189" w:rsidRDefault="005D61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189" w:rsidRDefault="005D6189" w:rsidP="00E71FC3">
      <w:pPr>
        <w:spacing w:after="0" w:line="240" w:lineRule="auto"/>
      </w:pPr>
      <w:r>
        <w:separator/>
      </w:r>
    </w:p>
  </w:footnote>
  <w:footnote w:type="continuationSeparator" w:id="0">
    <w:p w:rsidR="005D6189" w:rsidRDefault="005D61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89"/>
    <w:rsid w:val="005D618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E8FF7"/>
  <w15:chartTrackingRefBased/>
  <w15:docId w15:val="{2C38A30C-B67F-4FA7-A054-FD40D424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2016-03-12T17:18:00Z</dcterms:created>
  <dcterms:modified xsi:type="dcterms:W3CDTF">2016-03-12T17:20:00Z</dcterms:modified>
</cp:coreProperties>
</file>