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8AE3B" w14:textId="77777777" w:rsidR="00B63668" w:rsidRDefault="00B63668" w:rsidP="00B63668">
      <w:pPr>
        <w:pStyle w:val="NoSpacing"/>
      </w:pPr>
      <w:r>
        <w:rPr>
          <w:u w:val="single"/>
        </w:rPr>
        <w:t>John HOTON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fl.1485)</w:t>
      </w:r>
    </w:p>
    <w:p w14:paraId="0570FB82" w14:textId="77777777" w:rsidR="00B63668" w:rsidRDefault="00B63668" w:rsidP="00B63668">
      <w:pPr>
        <w:pStyle w:val="NoSpacing"/>
      </w:pPr>
      <w:r>
        <w:t>of York. Merchant.</w:t>
      </w:r>
    </w:p>
    <w:p w14:paraId="5A6D5742" w14:textId="77777777" w:rsidR="00B63668" w:rsidRDefault="00B63668" w:rsidP="00B63668">
      <w:pPr>
        <w:pStyle w:val="NoSpacing"/>
      </w:pPr>
    </w:p>
    <w:p w14:paraId="2FB95F30" w14:textId="77777777" w:rsidR="00B63668" w:rsidRDefault="00B63668" w:rsidP="00B63668">
      <w:pPr>
        <w:pStyle w:val="NoSpacing"/>
      </w:pPr>
    </w:p>
    <w:p w14:paraId="1116D53C" w14:textId="77777777" w:rsidR="00B63668" w:rsidRDefault="00B63668" w:rsidP="00B63668">
      <w:pPr>
        <w:pStyle w:val="NoSpacing"/>
      </w:pPr>
      <w:r>
        <w:tab/>
        <w:t>1485</w:t>
      </w:r>
      <w:r>
        <w:tab/>
        <w:t xml:space="preserve">His former apprentice, </w:t>
      </w:r>
      <w:r>
        <w:t>Richard Wightman</w:t>
      </w:r>
      <w:r>
        <w:t>(q.v.),</w:t>
      </w:r>
      <w:r>
        <w:t xml:space="preserve"> </w:t>
      </w:r>
      <w:r>
        <w:t xml:space="preserve">became a Freeman. </w:t>
      </w:r>
    </w:p>
    <w:p w14:paraId="7585709A" w14:textId="585A08F7" w:rsidR="00B63668" w:rsidRDefault="00B63668" w:rsidP="00B63668">
      <w:pPr>
        <w:pStyle w:val="NoSpacing"/>
        <w:ind w:left="720" w:firstLine="720"/>
      </w:pPr>
      <w:bookmarkStart w:id="0" w:name="_GoBack"/>
      <w:bookmarkEnd w:id="0"/>
      <w:r>
        <w:t>(R.F.Y. p.210)</w:t>
      </w:r>
    </w:p>
    <w:p w14:paraId="1B3DBEAE" w14:textId="77777777" w:rsidR="00B63668" w:rsidRDefault="00B63668" w:rsidP="00B63668">
      <w:pPr>
        <w:pStyle w:val="NoSpacing"/>
      </w:pPr>
    </w:p>
    <w:p w14:paraId="2AC8E112" w14:textId="77777777" w:rsidR="00B63668" w:rsidRDefault="00B63668" w:rsidP="00B63668">
      <w:pPr>
        <w:pStyle w:val="NoSpacing"/>
      </w:pPr>
    </w:p>
    <w:p w14:paraId="776F2A6E" w14:textId="77777777" w:rsidR="00B63668" w:rsidRDefault="00B63668" w:rsidP="00B63668">
      <w:pPr>
        <w:pStyle w:val="NoSpacing"/>
      </w:pPr>
      <w:r>
        <w:t>27 September 2018</w:t>
      </w:r>
    </w:p>
    <w:p w14:paraId="790FC25C" w14:textId="734B2D09" w:rsidR="006B2F86" w:rsidRPr="00B63668" w:rsidRDefault="00B63668" w:rsidP="00E71FC3">
      <w:pPr>
        <w:pStyle w:val="NoSpacing"/>
      </w:pPr>
    </w:p>
    <w:sectPr w:rsidR="006B2F86" w:rsidRPr="00B636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C8A7D" w14:textId="77777777" w:rsidR="00B63668" w:rsidRDefault="00B63668" w:rsidP="00E71FC3">
      <w:pPr>
        <w:spacing w:after="0" w:line="240" w:lineRule="auto"/>
      </w:pPr>
      <w:r>
        <w:separator/>
      </w:r>
    </w:p>
  </w:endnote>
  <w:endnote w:type="continuationSeparator" w:id="0">
    <w:p w14:paraId="6D14C3BC" w14:textId="77777777" w:rsidR="00B63668" w:rsidRDefault="00B636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2BE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1F94F" w14:textId="77777777" w:rsidR="00B63668" w:rsidRDefault="00B63668" w:rsidP="00E71FC3">
      <w:pPr>
        <w:spacing w:after="0" w:line="240" w:lineRule="auto"/>
      </w:pPr>
      <w:r>
        <w:separator/>
      </w:r>
    </w:p>
  </w:footnote>
  <w:footnote w:type="continuationSeparator" w:id="0">
    <w:p w14:paraId="01DFAD64" w14:textId="77777777" w:rsidR="00B63668" w:rsidRDefault="00B636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68"/>
    <w:rsid w:val="001A7C09"/>
    <w:rsid w:val="00577BD5"/>
    <w:rsid w:val="00656CBA"/>
    <w:rsid w:val="006A1F77"/>
    <w:rsid w:val="00733BE7"/>
    <w:rsid w:val="00AB52E8"/>
    <w:rsid w:val="00B16D3F"/>
    <w:rsid w:val="00B6366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9A1F2"/>
  <w15:chartTrackingRefBased/>
  <w15:docId w15:val="{E0389C95-D87B-46EF-9D63-C4D81D63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7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2018-09-27T19:56:00Z</dcterms:created>
  <dcterms:modified xsi:type="dcterms:W3CDTF">2018-09-27T20:04:00Z</dcterms:modified>
</cp:coreProperties>
</file>