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F9" w:rsidRPr="00E77870" w:rsidRDefault="00117EF9" w:rsidP="00117EF9">
      <w:pPr>
        <w:pStyle w:val="NoSpacing"/>
      </w:pPr>
      <w:r w:rsidRPr="00132E5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HOTON</w:t>
      </w:r>
      <w:r w:rsidRPr="00E77870">
        <w:t xml:space="preserve">      (fl.14</w:t>
      </w:r>
      <w:r>
        <w:t>71</w:t>
      </w:r>
      <w:r w:rsidRPr="00E77870">
        <w:t>)</w:t>
      </w:r>
    </w:p>
    <w:p w:rsidR="00117EF9" w:rsidRDefault="00117EF9" w:rsidP="00117EF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Merchant</w:t>
      </w:r>
      <w:r>
        <w:t>.</w:t>
      </w:r>
      <w:proofErr w:type="gramEnd"/>
    </w:p>
    <w:p w:rsidR="00117EF9" w:rsidRDefault="00117EF9" w:rsidP="00117EF9">
      <w:pPr>
        <w:pStyle w:val="NoSpacing"/>
      </w:pPr>
    </w:p>
    <w:p w:rsidR="00117EF9" w:rsidRDefault="00117EF9" w:rsidP="00117EF9">
      <w:pPr>
        <w:pStyle w:val="NoSpacing"/>
      </w:pPr>
    </w:p>
    <w:p w:rsidR="00117EF9" w:rsidRDefault="00117EF9" w:rsidP="00117EF9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117EF9" w:rsidRDefault="00117EF9" w:rsidP="00117EF9">
      <w:pPr>
        <w:pStyle w:val="NoSpacing"/>
      </w:pPr>
    </w:p>
    <w:p w:rsidR="00117EF9" w:rsidRDefault="00117EF9" w:rsidP="00117EF9">
      <w:pPr>
        <w:pStyle w:val="NoSpacing"/>
      </w:pPr>
    </w:p>
    <w:p w:rsidR="00117EF9" w:rsidRDefault="00117EF9" w:rsidP="00117EF9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EF9" w:rsidRDefault="00117EF9" w:rsidP="00920DE3">
      <w:pPr>
        <w:spacing w:after="0" w:line="240" w:lineRule="auto"/>
      </w:pPr>
      <w:r>
        <w:separator/>
      </w:r>
    </w:p>
  </w:endnote>
  <w:endnote w:type="continuationSeparator" w:id="0">
    <w:p w:rsidR="00117EF9" w:rsidRDefault="00117E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EF9" w:rsidRDefault="00117EF9" w:rsidP="00920DE3">
      <w:pPr>
        <w:spacing w:after="0" w:line="240" w:lineRule="auto"/>
      </w:pPr>
      <w:r>
        <w:separator/>
      </w:r>
    </w:p>
  </w:footnote>
  <w:footnote w:type="continuationSeparator" w:id="0">
    <w:p w:rsidR="00117EF9" w:rsidRDefault="00117E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F9"/>
    <w:rsid w:val="00117EF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2015-02-06T19:47:00Z</dcterms:created>
  <dcterms:modified xsi:type="dcterms:W3CDTF">2015-02-06T19:48:00Z</dcterms:modified>
</cp:coreProperties>
</file>