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11092" w14:textId="77777777" w:rsidR="00D33CA9" w:rsidRDefault="00D33CA9" w:rsidP="00D33C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d.1481)</w:t>
      </w:r>
    </w:p>
    <w:p w14:paraId="2E35A0C2" w14:textId="77777777" w:rsidR="00D33CA9" w:rsidRDefault="00D33CA9" w:rsidP="00D33C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Merchant.</w:t>
      </w:r>
    </w:p>
    <w:p w14:paraId="5A6505A5" w14:textId="77777777" w:rsidR="00D33CA9" w:rsidRDefault="00D33CA9" w:rsidP="00D33CA9">
      <w:pPr>
        <w:rPr>
          <w:rFonts w:ascii="Times New Roman" w:hAnsi="Times New Roman" w:cs="Times New Roman"/>
          <w:sz w:val="24"/>
          <w:szCs w:val="24"/>
        </w:rPr>
      </w:pPr>
    </w:p>
    <w:p w14:paraId="70967C9B" w14:textId="77777777" w:rsidR="00D33CA9" w:rsidRDefault="00D33CA9" w:rsidP="00D33CA9">
      <w:pPr>
        <w:rPr>
          <w:rFonts w:ascii="Times New Roman" w:hAnsi="Times New Roman" w:cs="Times New Roman"/>
          <w:sz w:val="24"/>
          <w:szCs w:val="24"/>
        </w:rPr>
      </w:pPr>
    </w:p>
    <w:p w14:paraId="58373534" w14:textId="77777777" w:rsidR="00D33CA9" w:rsidRDefault="00D33CA9" w:rsidP="00D33C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May1481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(W.Y.R. p.89)</w:t>
      </w:r>
    </w:p>
    <w:p w14:paraId="5900DF22" w14:textId="77777777" w:rsidR="00D33CA9" w:rsidRDefault="00D33CA9" w:rsidP="00D33CA9">
      <w:pPr>
        <w:rPr>
          <w:rFonts w:ascii="Times New Roman" w:hAnsi="Times New Roman" w:cs="Times New Roman"/>
          <w:sz w:val="24"/>
          <w:szCs w:val="24"/>
        </w:rPr>
      </w:pPr>
    </w:p>
    <w:p w14:paraId="117D13FD" w14:textId="77777777" w:rsidR="00D33CA9" w:rsidRDefault="00D33CA9" w:rsidP="00D33CA9">
      <w:pPr>
        <w:rPr>
          <w:rFonts w:ascii="Times New Roman" w:hAnsi="Times New Roman" w:cs="Times New Roman"/>
          <w:sz w:val="24"/>
          <w:szCs w:val="24"/>
        </w:rPr>
      </w:pPr>
    </w:p>
    <w:p w14:paraId="06749553" w14:textId="77777777" w:rsidR="00D33CA9" w:rsidRDefault="00D33CA9" w:rsidP="00D33C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6712F26B" w14:textId="77777777" w:rsidR="006B2F86" w:rsidRPr="00E71FC3" w:rsidRDefault="00D33C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29159" w14:textId="77777777" w:rsidR="00D33CA9" w:rsidRDefault="00D33CA9" w:rsidP="00E71FC3">
      <w:r>
        <w:separator/>
      </w:r>
    </w:p>
  </w:endnote>
  <w:endnote w:type="continuationSeparator" w:id="0">
    <w:p w14:paraId="36E077A1" w14:textId="77777777" w:rsidR="00D33CA9" w:rsidRDefault="00D33CA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367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AD540" w14:textId="77777777" w:rsidR="00D33CA9" w:rsidRDefault="00D33CA9" w:rsidP="00E71FC3">
      <w:r>
        <w:separator/>
      </w:r>
    </w:p>
  </w:footnote>
  <w:footnote w:type="continuationSeparator" w:id="0">
    <w:p w14:paraId="0876CD50" w14:textId="77777777" w:rsidR="00D33CA9" w:rsidRDefault="00D33CA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A9"/>
    <w:rsid w:val="001A7C09"/>
    <w:rsid w:val="00577BD5"/>
    <w:rsid w:val="00656CBA"/>
    <w:rsid w:val="006A1F77"/>
    <w:rsid w:val="00733BE7"/>
    <w:rsid w:val="00AB52E8"/>
    <w:rsid w:val="00B16D3F"/>
    <w:rsid w:val="00BB41AC"/>
    <w:rsid w:val="00D33CA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51318"/>
  <w15:chartTrackingRefBased/>
  <w15:docId w15:val="{C0EA4F2C-B371-4F6A-B622-E72C06FA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3CA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2018-12-01T21:49:00Z</dcterms:created>
  <dcterms:modified xsi:type="dcterms:W3CDTF">2018-12-01T21:50:00Z</dcterms:modified>
</cp:coreProperties>
</file>