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224F4" w14:textId="77777777" w:rsidR="00A93A70" w:rsidRDefault="00A93A70" w:rsidP="00A93A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HOTON</w:t>
      </w:r>
      <w:r>
        <w:rPr>
          <w:rFonts w:ascii="Times New Roman" w:hAnsi="Times New Roman" w:cs="Times New Roman"/>
        </w:rPr>
        <w:t xml:space="preserve">       (fl.1483)</w:t>
      </w:r>
    </w:p>
    <w:p w14:paraId="47308F57" w14:textId="77777777" w:rsidR="00A93A70" w:rsidRDefault="00A93A70" w:rsidP="00A93A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Old Byland, North Riding of Yorkshire. Yeoman.</w:t>
      </w:r>
    </w:p>
    <w:p w14:paraId="2CF7C942" w14:textId="77777777" w:rsidR="00A93A70" w:rsidRDefault="00A93A70" w:rsidP="00A93A70">
      <w:pPr>
        <w:rPr>
          <w:rFonts w:ascii="Times New Roman" w:hAnsi="Times New Roman" w:cs="Times New Roman"/>
        </w:rPr>
      </w:pPr>
    </w:p>
    <w:p w14:paraId="38F0BBD9" w14:textId="77777777" w:rsidR="00A93A70" w:rsidRDefault="00A93A70" w:rsidP="00A93A70">
      <w:pPr>
        <w:rPr>
          <w:rFonts w:ascii="Times New Roman" w:hAnsi="Times New Roman" w:cs="Times New Roman"/>
        </w:rPr>
      </w:pPr>
    </w:p>
    <w:p w14:paraId="066349A1" w14:textId="77777777" w:rsidR="00A93A70" w:rsidRDefault="00A93A70" w:rsidP="00A93A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Sir Richard Conyers of South </w:t>
      </w:r>
      <w:proofErr w:type="spellStart"/>
      <w:r>
        <w:rPr>
          <w:rFonts w:ascii="Times New Roman" w:hAnsi="Times New Roman" w:cs="Times New Roman"/>
        </w:rPr>
        <w:t>Cowton</w:t>
      </w:r>
      <w:proofErr w:type="spellEnd"/>
      <w:r>
        <w:rPr>
          <w:rFonts w:ascii="Times New Roman" w:hAnsi="Times New Roman" w:cs="Times New Roman"/>
        </w:rPr>
        <w:t>(q.v.) brought a plaint of debt against</w:t>
      </w:r>
    </w:p>
    <w:p w14:paraId="2A0C5824" w14:textId="77777777" w:rsidR="00A93A70" w:rsidRDefault="00A93A70" w:rsidP="00A93A7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him, William Calfee of Old Byland(q.v.), Thomas Duke of </w:t>
      </w:r>
      <w:r>
        <w:rPr>
          <w:rFonts w:ascii="Times New Roman" w:hAnsi="Times New Roman" w:cs="Times New Roman"/>
        </w:rPr>
        <w:tab/>
        <w:t xml:space="preserve">South </w:t>
      </w:r>
      <w:proofErr w:type="spellStart"/>
      <w:r>
        <w:rPr>
          <w:rFonts w:ascii="Times New Roman" w:hAnsi="Times New Roman" w:cs="Times New Roman"/>
        </w:rPr>
        <w:t>Kilvington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Besse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Kearby</w:t>
      </w:r>
      <w:proofErr w:type="spellEnd"/>
      <w:r>
        <w:rPr>
          <w:rFonts w:ascii="Times New Roman" w:hAnsi="Times New Roman" w:cs="Times New Roman"/>
        </w:rPr>
        <w:t>, West riding of Yorkshire(q.v.),</w:t>
      </w:r>
    </w:p>
    <w:p w14:paraId="369E2ED3" w14:textId="77777777" w:rsidR="00A93A70" w:rsidRDefault="00A93A70" w:rsidP="00A93A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Lamle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Kearby</w:t>
      </w:r>
      <w:proofErr w:type="spellEnd"/>
      <w:r>
        <w:rPr>
          <w:rFonts w:ascii="Times New Roman" w:hAnsi="Times New Roman" w:cs="Times New Roman"/>
        </w:rPr>
        <w:t>(q.v.).</w:t>
      </w:r>
    </w:p>
    <w:p w14:paraId="6D773502" w14:textId="77777777" w:rsidR="00A93A70" w:rsidRDefault="00A93A70" w:rsidP="00A93A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1397E32" w14:textId="77777777" w:rsidR="00A93A70" w:rsidRDefault="00A93A70" w:rsidP="00A93A70">
      <w:pPr>
        <w:rPr>
          <w:rFonts w:ascii="Times New Roman" w:hAnsi="Times New Roman" w:cs="Times New Roman"/>
        </w:rPr>
      </w:pPr>
    </w:p>
    <w:p w14:paraId="65AB105D" w14:textId="77777777" w:rsidR="00A93A70" w:rsidRDefault="00A93A70" w:rsidP="00A93A70">
      <w:pPr>
        <w:rPr>
          <w:rFonts w:ascii="Times New Roman" w:hAnsi="Times New Roman" w:cs="Times New Roman"/>
        </w:rPr>
      </w:pPr>
    </w:p>
    <w:p w14:paraId="6E9FB592" w14:textId="77777777" w:rsidR="00A93A70" w:rsidRDefault="00A93A70" w:rsidP="00A93A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September 2019</w:t>
      </w:r>
    </w:p>
    <w:p w14:paraId="0B6F960A" w14:textId="708794CA" w:rsidR="006B2F86" w:rsidRPr="00E71FC3" w:rsidRDefault="00A93A7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D2A4F" w14:textId="77777777" w:rsidR="00A93A70" w:rsidRDefault="00A93A70" w:rsidP="00E71FC3">
      <w:r>
        <w:separator/>
      </w:r>
    </w:p>
  </w:endnote>
  <w:endnote w:type="continuationSeparator" w:id="0">
    <w:p w14:paraId="4C9ECA40" w14:textId="77777777" w:rsidR="00A93A70" w:rsidRDefault="00A93A7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439C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DBAC63" w14:textId="77777777" w:rsidR="00A93A70" w:rsidRDefault="00A93A70" w:rsidP="00E71FC3">
      <w:r>
        <w:separator/>
      </w:r>
    </w:p>
  </w:footnote>
  <w:footnote w:type="continuationSeparator" w:id="0">
    <w:p w14:paraId="22A438C0" w14:textId="77777777" w:rsidR="00A93A70" w:rsidRDefault="00A93A7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A70"/>
    <w:rsid w:val="001A7C09"/>
    <w:rsid w:val="00577BD5"/>
    <w:rsid w:val="00656CBA"/>
    <w:rsid w:val="006A1F77"/>
    <w:rsid w:val="00733BE7"/>
    <w:rsid w:val="00A93A7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D5645"/>
  <w15:chartTrackingRefBased/>
  <w15:docId w15:val="{8CD69E87-FB03-4D45-98AD-A7CF3CD8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93A7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2019-09-26T18:59:00Z</dcterms:created>
  <dcterms:modified xsi:type="dcterms:W3CDTF">2019-09-26T19:00:00Z</dcterms:modified>
</cp:coreProperties>
</file>