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BFA28B" w14:textId="77777777" w:rsidR="00932CF7" w:rsidRDefault="00932CF7" w:rsidP="00932C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d.1458)</w:t>
      </w:r>
    </w:p>
    <w:p w14:paraId="2ACB79F3" w14:textId="77777777" w:rsidR="00932CF7" w:rsidRDefault="00932CF7" w:rsidP="00932C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Knottingley, West Riding of Yorkshire.</w:t>
      </w:r>
    </w:p>
    <w:p w14:paraId="5B1235BE" w14:textId="77777777" w:rsidR="00932CF7" w:rsidRDefault="00932CF7" w:rsidP="00932CF7">
      <w:pPr>
        <w:rPr>
          <w:rFonts w:ascii="Times New Roman" w:hAnsi="Times New Roman" w:cs="Times New Roman"/>
          <w:sz w:val="24"/>
          <w:szCs w:val="24"/>
        </w:rPr>
      </w:pPr>
    </w:p>
    <w:p w14:paraId="64A4AB63" w14:textId="77777777" w:rsidR="00932CF7" w:rsidRDefault="00932CF7" w:rsidP="00932CF7">
      <w:pPr>
        <w:rPr>
          <w:rFonts w:ascii="Times New Roman" w:hAnsi="Times New Roman" w:cs="Times New Roman"/>
          <w:sz w:val="24"/>
          <w:szCs w:val="24"/>
        </w:rPr>
      </w:pPr>
    </w:p>
    <w:p w14:paraId="1C4FEE5A" w14:textId="77777777" w:rsidR="00932CF7" w:rsidRDefault="00932CF7" w:rsidP="00932C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Oct.1458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p.89)</w:t>
      </w:r>
    </w:p>
    <w:p w14:paraId="4177B010" w14:textId="77777777" w:rsidR="00932CF7" w:rsidRDefault="00932CF7" w:rsidP="00932C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Probate of his Will.     (ibid.) </w:t>
      </w:r>
    </w:p>
    <w:p w14:paraId="27AA2696" w14:textId="77777777" w:rsidR="00932CF7" w:rsidRDefault="00932CF7" w:rsidP="00932CF7">
      <w:pPr>
        <w:rPr>
          <w:rFonts w:ascii="Times New Roman" w:hAnsi="Times New Roman" w:cs="Times New Roman"/>
          <w:sz w:val="24"/>
          <w:szCs w:val="24"/>
        </w:rPr>
      </w:pPr>
    </w:p>
    <w:p w14:paraId="45971AFD" w14:textId="77777777" w:rsidR="00932CF7" w:rsidRDefault="00932CF7" w:rsidP="00932CF7">
      <w:pPr>
        <w:rPr>
          <w:rFonts w:ascii="Times New Roman" w:hAnsi="Times New Roman" w:cs="Times New Roman"/>
          <w:sz w:val="24"/>
          <w:szCs w:val="24"/>
        </w:rPr>
      </w:pPr>
    </w:p>
    <w:p w14:paraId="50F33539" w14:textId="77777777" w:rsidR="00932CF7" w:rsidRDefault="00932CF7" w:rsidP="00932C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2018</w:t>
      </w:r>
    </w:p>
    <w:p w14:paraId="28DDA81A" w14:textId="77777777" w:rsidR="006B2F86" w:rsidRPr="00E71FC3" w:rsidRDefault="00932CF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24878E" w14:textId="77777777" w:rsidR="00932CF7" w:rsidRDefault="00932CF7" w:rsidP="00E71FC3">
      <w:r>
        <w:separator/>
      </w:r>
    </w:p>
  </w:endnote>
  <w:endnote w:type="continuationSeparator" w:id="0">
    <w:p w14:paraId="2978402F" w14:textId="77777777" w:rsidR="00932CF7" w:rsidRDefault="00932CF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7B2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86A437" w14:textId="77777777" w:rsidR="00932CF7" w:rsidRDefault="00932CF7" w:rsidP="00E71FC3">
      <w:r>
        <w:separator/>
      </w:r>
    </w:p>
  </w:footnote>
  <w:footnote w:type="continuationSeparator" w:id="0">
    <w:p w14:paraId="6E85555B" w14:textId="77777777" w:rsidR="00932CF7" w:rsidRDefault="00932CF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CF7"/>
    <w:rsid w:val="001A7C09"/>
    <w:rsid w:val="00577BD5"/>
    <w:rsid w:val="00656CBA"/>
    <w:rsid w:val="006A1F77"/>
    <w:rsid w:val="00733BE7"/>
    <w:rsid w:val="00932CF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74E91"/>
  <w15:chartTrackingRefBased/>
  <w15:docId w15:val="{DDD2AC1E-B70A-4828-AB06-31FEE9AD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2CF7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2018-12-01T21:48:00Z</dcterms:created>
  <dcterms:modified xsi:type="dcterms:W3CDTF">2018-12-01T21:49:00Z</dcterms:modified>
</cp:coreProperties>
</file>