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1E34B" w14:textId="77777777" w:rsidR="00A441AC" w:rsidRPr="00690BA6" w:rsidRDefault="00A441AC" w:rsidP="00A441A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AA99C05" w14:textId="77777777" w:rsidR="00A441AC" w:rsidRDefault="00A441AC" w:rsidP="00A44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7D35B9D" w14:textId="77777777" w:rsidR="00A441AC" w:rsidRDefault="00A441AC" w:rsidP="00A44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E49CF" w14:textId="77777777" w:rsidR="00A441AC" w:rsidRDefault="00A441AC" w:rsidP="00A44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277BE" w14:textId="77777777" w:rsidR="00A441AC" w:rsidRDefault="00A441AC" w:rsidP="00A441A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1B88A34B" w14:textId="77777777" w:rsidR="00A441AC" w:rsidRDefault="00A441AC" w:rsidP="00A441A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3ED440B" w14:textId="77777777" w:rsidR="00A441AC" w:rsidRDefault="00A441AC" w:rsidP="00A441A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205844FF" w14:textId="77777777" w:rsidR="00A441AC" w:rsidRDefault="00A441AC" w:rsidP="00A441A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55BACCC" w14:textId="77777777" w:rsidR="00A441AC" w:rsidRDefault="00A441AC" w:rsidP="00A441A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900F6DC" w14:textId="77777777" w:rsidR="00A441AC" w:rsidRDefault="00A441AC" w:rsidP="00A441A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27C4B5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7C767" w14:textId="77777777" w:rsidR="00A441AC" w:rsidRDefault="00A441AC" w:rsidP="009139A6">
      <w:r>
        <w:separator/>
      </w:r>
    </w:p>
  </w:endnote>
  <w:endnote w:type="continuationSeparator" w:id="0">
    <w:p w14:paraId="61C48727" w14:textId="77777777" w:rsidR="00A441AC" w:rsidRDefault="00A44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B4C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020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961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B801F" w14:textId="77777777" w:rsidR="00A441AC" w:rsidRDefault="00A441AC" w:rsidP="009139A6">
      <w:r>
        <w:separator/>
      </w:r>
    </w:p>
  </w:footnote>
  <w:footnote w:type="continuationSeparator" w:id="0">
    <w:p w14:paraId="7889D881" w14:textId="77777777" w:rsidR="00A441AC" w:rsidRDefault="00A44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77D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60D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233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AC"/>
    <w:rsid w:val="000666E0"/>
    <w:rsid w:val="002510B7"/>
    <w:rsid w:val="005C130B"/>
    <w:rsid w:val="00826F5C"/>
    <w:rsid w:val="009139A6"/>
    <w:rsid w:val="009448BB"/>
    <w:rsid w:val="00A3176C"/>
    <w:rsid w:val="00A441A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D77F"/>
  <w15:chartTrackingRefBased/>
  <w15:docId w15:val="{2BA6E774-68A6-4E61-973C-A92E1980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2021-04-07T19:48:00Z</dcterms:created>
  <dcterms:modified xsi:type="dcterms:W3CDTF">2021-04-07T19:48:00Z</dcterms:modified>
</cp:coreProperties>
</file>