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31115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d.1458)</w:t>
      </w:r>
    </w:p>
    <w:p w:rsidR="00311158" w:rsidRDefault="0031115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Abbot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Meaux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Yorkshire.</w:t>
      </w:r>
    </w:p>
    <w:p w:rsidR="00311158" w:rsidRDefault="0031115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1158" w:rsidRDefault="0031115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1158" w:rsidRDefault="00311158" w:rsidP="003111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1436</w:t>
      </w:r>
      <w:r>
        <w:rPr>
          <w:rFonts w:ascii="Times New Roman" w:hAnsi="Times New Roman" w:cs="Times New Roman"/>
          <w:sz w:val="24"/>
          <w:szCs w:val="24"/>
        </w:rPr>
        <w:tab/>
        <w:t xml:space="preserve">He occurs as Abbot.   </w:t>
      </w:r>
      <w:r>
        <w:rPr>
          <w:rFonts w:ascii="Times New Roman" w:hAnsi="Times New Roman" w:cs="Times New Roman"/>
          <w:sz w:val="24"/>
          <w:szCs w:val="24"/>
        </w:rPr>
        <w:t>(V.C.H. Yorkshire vol.3 p.149)</w:t>
      </w:r>
    </w:p>
    <w:p w:rsidR="00311158" w:rsidRDefault="00311158" w:rsidP="003111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1158" w:rsidRDefault="00311158" w:rsidP="003111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1158" w:rsidRDefault="00311158" w:rsidP="003111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November 2015</w:t>
      </w:r>
    </w:p>
    <w:p w:rsidR="00311158" w:rsidRPr="00311158" w:rsidRDefault="0031115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11158" w:rsidRPr="003111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158" w:rsidRDefault="00311158" w:rsidP="00564E3C">
      <w:pPr>
        <w:spacing w:after="0" w:line="240" w:lineRule="auto"/>
      </w:pPr>
      <w:r>
        <w:separator/>
      </w:r>
    </w:p>
  </w:endnote>
  <w:endnote w:type="continuationSeparator" w:id="0">
    <w:p w:rsidR="00311158" w:rsidRDefault="0031115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11158">
      <w:rPr>
        <w:rFonts w:ascii="Times New Roman" w:hAnsi="Times New Roman" w:cs="Times New Roman"/>
        <w:noProof/>
        <w:sz w:val="24"/>
        <w:szCs w:val="24"/>
      </w:rPr>
      <w:t>24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158" w:rsidRDefault="00311158" w:rsidP="00564E3C">
      <w:pPr>
        <w:spacing w:after="0" w:line="240" w:lineRule="auto"/>
      </w:pPr>
      <w:r>
        <w:separator/>
      </w:r>
    </w:p>
  </w:footnote>
  <w:footnote w:type="continuationSeparator" w:id="0">
    <w:p w:rsidR="00311158" w:rsidRDefault="0031115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158"/>
    <w:rsid w:val="0031115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A9DC9"/>
  <w15:chartTrackingRefBased/>
  <w15:docId w15:val="{A73AE921-26A8-477F-8A59-C3D2CE8B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0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2015-11-24T12:52:00Z</dcterms:created>
  <dcterms:modified xsi:type="dcterms:W3CDTF">2015-11-24T12:53:00Z</dcterms:modified>
</cp:coreProperties>
</file>