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</w:t>
      </w: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Cumberland,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24-86)</w:t>
      </w: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8D3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8D3" w:rsidRPr="0091011B" w:rsidRDefault="00B528D3" w:rsidP="00B52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:rsidR="006B2F86" w:rsidRPr="00B528D3" w:rsidRDefault="00B528D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528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8D3" w:rsidRDefault="00B528D3" w:rsidP="00E71FC3">
      <w:pPr>
        <w:spacing w:after="0" w:line="240" w:lineRule="auto"/>
      </w:pPr>
      <w:r>
        <w:separator/>
      </w:r>
    </w:p>
  </w:endnote>
  <w:endnote w:type="continuationSeparator" w:id="0">
    <w:p w:rsidR="00B528D3" w:rsidRDefault="00B528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8D3" w:rsidRDefault="00B528D3" w:rsidP="00E71FC3">
      <w:pPr>
        <w:spacing w:after="0" w:line="240" w:lineRule="auto"/>
      </w:pPr>
      <w:r>
        <w:separator/>
      </w:r>
    </w:p>
  </w:footnote>
  <w:footnote w:type="continuationSeparator" w:id="0">
    <w:p w:rsidR="00B528D3" w:rsidRDefault="00B528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D3"/>
    <w:rsid w:val="00AB52E8"/>
    <w:rsid w:val="00B16D3F"/>
    <w:rsid w:val="00B528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0E69A"/>
  <w15:chartTrackingRefBased/>
  <w15:docId w15:val="{4839004A-2953-4274-AC1B-82F5F18E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2016-04-28T21:31:00Z</dcterms:created>
  <dcterms:modified xsi:type="dcterms:W3CDTF">2016-04-28T21:32:00Z</dcterms:modified>
</cp:coreProperties>
</file>