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AA576A" w14:textId="77777777" w:rsidR="008445C6" w:rsidRDefault="008445C6" w:rsidP="008445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HOTON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d.1447)</w:t>
      </w:r>
    </w:p>
    <w:p w14:paraId="20E83602" w14:textId="77777777" w:rsidR="008445C6" w:rsidRDefault="008445C6" w:rsidP="008445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Newton upon Derwent, East Riding of Yorkshire. Widow.</w:t>
      </w:r>
    </w:p>
    <w:p w14:paraId="076C9C8F" w14:textId="77777777" w:rsidR="008445C6" w:rsidRDefault="008445C6" w:rsidP="008445C6">
      <w:pPr>
        <w:rPr>
          <w:rFonts w:ascii="Times New Roman" w:hAnsi="Times New Roman" w:cs="Times New Roman"/>
          <w:sz w:val="24"/>
          <w:szCs w:val="24"/>
        </w:rPr>
      </w:pPr>
    </w:p>
    <w:p w14:paraId="6CBEC568" w14:textId="77777777" w:rsidR="008445C6" w:rsidRDefault="008445C6" w:rsidP="008445C6">
      <w:pPr>
        <w:rPr>
          <w:rFonts w:ascii="Times New Roman" w:hAnsi="Times New Roman" w:cs="Times New Roman"/>
          <w:sz w:val="24"/>
          <w:szCs w:val="24"/>
        </w:rPr>
      </w:pPr>
    </w:p>
    <w:p w14:paraId="6DA80E1B" w14:textId="77777777" w:rsidR="008445C6" w:rsidRDefault="008445C6" w:rsidP="008445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John.    (W.Y.R. p.89)</w:t>
      </w:r>
    </w:p>
    <w:p w14:paraId="63320E3A" w14:textId="77777777" w:rsidR="008445C6" w:rsidRDefault="008445C6" w:rsidP="008445C6">
      <w:pPr>
        <w:rPr>
          <w:rFonts w:ascii="Times New Roman" w:hAnsi="Times New Roman" w:cs="Times New Roman"/>
          <w:sz w:val="24"/>
          <w:szCs w:val="24"/>
        </w:rPr>
      </w:pPr>
    </w:p>
    <w:p w14:paraId="1258C0FB" w14:textId="77777777" w:rsidR="008445C6" w:rsidRDefault="008445C6" w:rsidP="008445C6">
      <w:pPr>
        <w:rPr>
          <w:rFonts w:ascii="Times New Roman" w:hAnsi="Times New Roman" w:cs="Times New Roman"/>
          <w:sz w:val="24"/>
          <w:szCs w:val="24"/>
        </w:rPr>
      </w:pPr>
    </w:p>
    <w:p w14:paraId="71F024F6" w14:textId="77777777" w:rsidR="008445C6" w:rsidRDefault="008445C6" w:rsidP="008445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Apr.1447</w:t>
      </w:r>
      <w:r>
        <w:rPr>
          <w:rFonts w:ascii="Times New Roman" w:hAnsi="Times New Roman" w:cs="Times New Roman"/>
          <w:sz w:val="24"/>
          <w:szCs w:val="24"/>
        </w:rPr>
        <w:tab/>
        <w:t xml:space="preserve">She made her Will.   (ibid.) </w:t>
      </w:r>
    </w:p>
    <w:p w14:paraId="24C6F205" w14:textId="77777777" w:rsidR="008445C6" w:rsidRDefault="008445C6" w:rsidP="008445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Probate of her Will.    (ibid.) </w:t>
      </w:r>
    </w:p>
    <w:p w14:paraId="7F3F7F02" w14:textId="77777777" w:rsidR="008445C6" w:rsidRDefault="008445C6" w:rsidP="008445C6">
      <w:pPr>
        <w:rPr>
          <w:rFonts w:ascii="Times New Roman" w:hAnsi="Times New Roman" w:cs="Times New Roman"/>
          <w:sz w:val="24"/>
          <w:szCs w:val="24"/>
        </w:rPr>
      </w:pPr>
    </w:p>
    <w:p w14:paraId="41F85DB9" w14:textId="77777777" w:rsidR="008445C6" w:rsidRDefault="008445C6" w:rsidP="008445C6">
      <w:pPr>
        <w:rPr>
          <w:rFonts w:ascii="Times New Roman" w:hAnsi="Times New Roman" w:cs="Times New Roman"/>
          <w:sz w:val="24"/>
          <w:szCs w:val="24"/>
        </w:rPr>
      </w:pPr>
    </w:p>
    <w:p w14:paraId="70304E8E" w14:textId="77777777" w:rsidR="008445C6" w:rsidRDefault="008445C6" w:rsidP="008445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December 2018</w:t>
      </w:r>
    </w:p>
    <w:p w14:paraId="03138AAC" w14:textId="77777777" w:rsidR="006B2F86" w:rsidRPr="00E71FC3" w:rsidRDefault="008445C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5C0BAE" w14:textId="77777777" w:rsidR="008445C6" w:rsidRDefault="008445C6" w:rsidP="00E71FC3">
      <w:r>
        <w:separator/>
      </w:r>
    </w:p>
  </w:endnote>
  <w:endnote w:type="continuationSeparator" w:id="0">
    <w:p w14:paraId="59E09123" w14:textId="77777777" w:rsidR="008445C6" w:rsidRDefault="008445C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CC13F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BB9F69" w14:textId="77777777" w:rsidR="008445C6" w:rsidRDefault="008445C6" w:rsidP="00E71FC3">
      <w:r>
        <w:separator/>
      </w:r>
    </w:p>
  </w:footnote>
  <w:footnote w:type="continuationSeparator" w:id="0">
    <w:p w14:paraId="3D77BCFF" w14:textId="77777777" w:rsidR="008445C6" w:rsidRDefault="008445C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5C6"/>
    <w:rsid w:val="001A7C09"/>
    <w:rsid w:val="00577BD5"/>
    <w:rsid w:val="00656CBA"/>
    <w:rsid w:val="006A1F77"/>
    <w:rsid w:val="00733BE7"/>
    <w:rsid w:val="008445C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4675A"/>
  <w15:chartTrackingRefBased/>
  <w15:docId w15:val="{967179AA-4B9D-4A63-845C-8CB824890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45C6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2018-12-01T21:47:00Z</dcterms:created>
  <dcterms:modified xsi:type="dcterms:W3CDTF">2018-12-01T21:47:00Z</dcterms:modified>
</cp:coreProperties>
</file>