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9973DD" w14:textId="77777777" w:rsidR="00AD2F34" w:rsidRDefault="00AD2F34" w:rsidP="00AD2F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de HOTON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33FEC160" w14:textId="77777777" w:rsidR="00AD2F34" w:rsidRDefault="00AD2F34" w:rsidP="00AD2F34">
      <w:pPr>
        <w:rPr>
          <w:rFonts w:ascii="Times New Roman" w:hAnsi="Times New Roman" w:cs="Times New Roman"/>
          <w:sz w:val="24"/>
          <w:szCs w:val="24"/>
        </w:rPr>
      </w:pPr>
    </w:p>
    <w:p w14:paraId="4F4D3C6B" w14:textId="77777777" w:rsidR="00AD2F34" w:rsidRDefault="00AD2F34" w:rsidP="00AD2F34">
      <w:pPr>
        <w:rPr>
          <w:rFonts w:ascii="Times New Roman" w:hAnsi="Times New Roman" w:cs="Times New Roman"/>
          <w:sz w:val="24"/>
          <w:szCs w:val="24"/>
        </w:rPr>
      </w:pPr>
    </w:p>
    <w:p w14:paraId="6113A5B8" w14:textId="77777777" w:rsidR="00AD2F34" w:rsidRDefault="00AD2F34" w:rsidP="00AD2F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Jun.</w:t>
      </w:r>
      <w:r>
        <w:rPr>
          <w:rFonts w:ascii="Times New Roman" w:hAnsi="Times New Roman" w:cs="Times New Roman"/>
          <w:sz w:val="24"/>
          <w:szCs w:val="24"/>
        </w:rPr>
        <w:tab/>
        <w:t>1406</w:t>
      </w:r>
      <w:r>
        <w:rPr>
          <w:rFonts w:ascii="Times New Roman" w:hAnsi="Times New Roman" w:cs="Times New Roman"/>
          <w:sz w:val="24"/>
          <w:szCs w:val="24"/>
        </w:rPr>
        <w:tab/>
        <w:t>He was a witness when Adam de Aglionby, parson of Skelton Church,</w:t>
      </w:r>
    </w:p>
    <w:p w14:paraId="49C95D4F" w14:textId="77777777" w:rsidR="00AD2F34" w:rsidRDefault="00AD2F34" w:rsidP="00AD2F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Robert Newton, chaplain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Greystoke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gave lands in the </w:t>
      </w:r>
    </w:p>
    <w:p w14:paraId="4D0D74E4" w14:textId="77777777" w:rsidR="00AD2F34" w:rsidRDefault="00AD2F34" w:rsidP="00AD2F34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hamlet of </w:t>
      </w:r>
      <w:proofErr w:type="spellStart"/>
      <w:r>
        <w:rPr>
          <w:rFonts w:ascii="Times New Roman" w:hAnsi="Times New Roman" w:cs="Times New Roman"/>
          <w:sz w:val="24"/>
          <w:szCs w:val="24"/>
        </w:rPr>
        <w:t>Blencogo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Cumberland, to William de </w:t>
      </w:r>
      <w:proofErr w:type="spellStart"/>
      <w:r>
        <w:rPr>
          <w:rFonts w:ascii="Times New Roman" w:hAnsi="Times New Roman" w:cs="Times New Roman"/>
          <w:sz w:val="24"/>
          <w:szCs w:val="24"/>
        </w:rPr>
        <w:t>Blencow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and his wife, Joan(q.v.).    (T.N.A. ref. D HGB/1/13)</w:t>
      </w:r>
    </w:p>
    <w:p w14:paraId="184A3CD3" w14:textId="77777777" w:rsidR="00AD2F34" w:rsidRDefault="00AD2F34" w:rsidP="00AD2F34">
      <w:pPr>
        <w:rPr>
          <w:rFonts w:ascii="Times New Roman" w:hAnsi="Times New Roman" w:cs="Times New Roman"/>
          <w:sz w:val="24"/>
          <w:szCs w:val="24"/>
        </w:rPr>
      </w:pPr>
    </w:p>
    <w:p w14:paraId="730C3700" w14:textId="77777777" w:rsidR="00AD2F34" w:rsidRDefault="00AD2F34" w:rsidP="00AD2F34">
      <w:pPr>
        <w:rPr>
          <w:rFonts w:ascii="Times New Roman" w:hAnsi="Times New Roman" w:cs="Times New Roman"/>
          <w:sz w:val="24"/>
          <w:szCs w:val="24"/>
        </w:rPr>
      </w:pPr>
    </w:p>
    <w:p w14:paraId="36A6FEBA" w14:textId="77777777" w:rsidR="00AD2F34" w:rsidRDefault="00AD2F34" w:rsidP="00AD2F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March 2021</w:t>
      </w:r>
    </w:p>
    <w:p w14:paraId="0332055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99B50A" w14:textId="77777777" w:rsidR="00AD2F34" w:rsidRDefault="00AD2F34" w:rsidP="009139A6">
      <w:r>
        <w:separator/>
      </w:r>
    </w:p>
  </w:endnote>
  <w:endnote w:type="continuationSeparator" w:id="0">
    <w:p w14:paraId="50B5DBCD" w14:textId="77777777" w:rsidR="00AD2F34" w:rsidRDefault="00AD2F3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8D504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3AF57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C779F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03D27E" w14:textId="77777777" w:rsidR="00AD2F34" w:rsidRDefault="00AD2F34" w:rsidP="009139A6">
      <w:r>
        <w:separator/>
      </w:r>
    </w:p>
  </w:footnote>
  <w:footnote w:type="continuationSeparator" w:id="0">
    <w:p w14:paraId="254F598B" w14:textId="77777777" w:rsidR="00AD2F34" w:rsidRDefault="00AD2F3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0E175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062FF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61391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F34"/>
    <w:rsid w:val="000666E0"/>
    <w:rsid w:val="002510B7"/>
    <w:rsid w:val="005C130B"/>
    <w:rsid w:val="00826F5C"/>
    <w:rsid w:val="009139A6"/>
    <w:rsid w:val="009448BB"/>
    <w:rsid w:val="00A3176C"/>
    <w:rsid w:val="00AD2F34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875A72"/>
  <w15:chartTrackingRefBased/>
  <w15:docId w15:val="{A123C9F8-7B08-4EA4-871A-0B785FF3B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2F34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2021-03-05T12:53:00Z</dcterms:created>
  <dcterms:modified xsi:type="dcterms:W3CDTF">2021-03-05T12:53:00Z</dcterms:modified>
</cp:coreProperties>
</file>