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A0705" w14:textId="77777777" w:rsidR="0073194B" w:rsidRDefault="0073194B" w:rsidP="007319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George HOTON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d.ca.1451)</w:t>
      </w:r>
    </w:p>
    <w:p w14:paraId="1A3C1479" w14:textId="77777777" w:rsidR="0073194B" w:rsidRDefault="0073194B" w:rsidP="007319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0DEA2EA4" w14:textId="77777777" w:rsidR="0073194B" w:rsidRDefault="0073194B" w:rsidP="0073194B">
      <w:pPr>
        <w:rPr>
          <w:rFonts w:ascii="Times New Roman" w:hAnsi="Times New Roman" w:cs="Times New Roman"/>
          <w:sz w:val="24"/>
          <w:szCs w:val="24"/>
        </w:rPr>
      </w:pPr>
    </w:p>
    <w:p w14:paraId="6C0C0465" w14:textId="77777777" w:rsidR="0073194B" w:rsidRDefault="0073194B" w:rsidP="0073194B">
      <w:pPr>
        <w:rPr>
          <w:rFonts w:ascii="Times New Roman" w:hAnsi="Times New Roman" w:cs="Times New Roman"/>
          <w:sz w:val="24"/>
          <w:szCs w:val="24"/>
        </w:rPr>
      </w:pPr>
    </w:p>
    <w:p w14:paraId="24118716" w14:textId="77777777" w:rsidR="0073194B" w:rsidRDefault="0073194B" w:rsidP="007319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Dec.1451</w:t>
      </w:r>
      <w:r>
        <w:rPr>
          <w:rFonts w:ascii="Times New Roman" w:hAnsi="Times New Roman" w:cs="Times New Roman"/>
          <w:sz w:val="24"/>
          <w:szCs w:val="24"/>
        </w:rPr>
        <w:tab/>
        <w:t>Probate of his Will.   (W.Y.R. p.89)</w:t>
      </w:r>
    </w:p>
    <w:p w14:paraId="4F781C26" w14:textId="77777777" w:rsidR="0073194B" w:rsidRDefault="0073194B" w:rsidP="0073194B">
      <w:pPr>
        <w:rPr>
          <w:rFonts w:ascii="Times New Roman" w:hAnsi="Times New Roman" w:cs="Times New Roman"/>
          <w:sz w:val="24"/>
          <w:szCs w:val="24"/>
        </w:rPr>
      </w:pPr>
    </w:p>
    <w:p w14:paraId="4DDCD0BF" w14:textId="77777777" w:rsidR="0073194B" w:rsidRDefault="0073194B" w:rsidP="0073194B">
      <w:pPr>
        <w:rPr>
          <w:rFonts w:ascii="Times New Roman" w:hAnsi="Times New Roman" w:cs="Times New Roman"/>
          <w:sz w:val="24"/>
          <w:szCs w:val="24"/>
        </w:rPr>
      </w:pPr>
    </w:p>
    <w:p w14:paraId="2B40FB4A" w14:textId="77777777" w:rsidR="0073194B" w:rsidRDefault="0073194B" w:rsidP="007319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2018</w:t>
      </w:r>
    </w:p>
    <w:p w14:paraId="085E77C3" w14:textId="77777777" w:rsidR="006B2F86" w:rsidRPr="00E71FC3" w:rsidRDefault="0073194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879D5C" w14:textId="77777777" w:rsidR="0073194B" w:rsidRDefault="0073194B" w:rsidP="00E71FC3">
      <w:r>
        <w:separator/>
      </w:r>
    </w:p>
  </w:endnote>
  <w:endnote w:type="continuationSeparator" w:id="0">
    <w:p w14:paraId="41B1F179" w14:textId="77777777" w:rsidR="0073194B" w:rsidRDefault="0073194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2F4D5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52871" w14:textId="77777777" w:rsidR="0073194B" w:rsidRDefault="0073194B" w:rsidP="00E71FC3">
      <w:r>
        <w:separator/>
      </w:r>
    </w:p>
  </w:footnote>
  <w:footnote w:type="continuationSeparator" w:id="0">
    <w:p w14:paraId="04966CD6" w14:textId="77777777" w:rsidR="0073194B" w:rsidRDefault="0073194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94B"/>
    <w:rsid w:val="001A7C09"/>
    <w:rsid w:val="00577BD5"/>
    <w:rsid w:val="00656CBA"/>
    <w:rsid w:val="006A1F77"/>
    <w:rsid w:val="0073194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246FC"/>
  <w15:chartTrackingRefBased/>
  <w15:docId w15:val="{0D3556E9-8780-43C0-BA15-AD73BDBE7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194B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2018-12-01T21:45:00Z</dcterms:created>
  <dcterms:modified xsi:type="dcterms:W3CDTF">2018-12-01T21:45:00Z</dcterms:modified>
</cp:coreProperties>
</file>