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57D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Ellen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:rsidR="00657DF8" w:rsidRDefault="00657D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7DF8" w:rsidRDefault="00657DF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Hunwick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Tudhoe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County Durham(q.v.), and Margaret</w:t>
      </w:r>
    </w:p>
    <w:p w:rsid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Chauncellor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(Ricardian 88 p.3)</w:t>
      </w:r>
    </w:p>
    <w:p w:rsid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Hedworth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Harraton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(ibid.p.11)</w:t>
      </w:r>
    </w:p>
    <w:p w:rsid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7DF8" w:rsidRPr="00657DF8" w:rsidRDefault="00657DF8" w:rsidP="00657D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  <w:bookmarkStart w:id="0" w:name="_GoBack"/>
      <w:bookmarkEnd w:id="0"/>
    </w:p>
    <w:sectPr w:rsidR="00657DF8" w:rsidRPr="00657D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DF8" w:rsidRDefault="00657DF8" w:rsidP="00564E3C">
      <w:pPr>
        <w:spacing w:after="0" w:line="240" w:lineRule="auto"/>
      </w:pPr>
      <w:r>
        <w:separator/>
      </w:r>
    </w:p>
  </w:endnote>
  <w:endnote w:type="continuationSeparator" w:id="0">
    <w:p w:rsidR="00657DF8" w:rsidRDefault="00657D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57DF8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DF8" w:rsidRDefault="00657DF8" w:rsidP="00564E3C">
      <w:pPr>
        <w:spacing w:after="0" w:line="240" w:lineRule="auto"/>
      </w:pPr>
      <w:r>
        <w:separator/>
      </w:r>
    </w:p>
  </w:footnote>
  <w:footnote w:type="continuationSeparator" w:id="0">
    <w:p w:rsidR="00657DF8" w:rsidRDefault="00657D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F8"/>
    <w:rsid w:val="00372DC6"/>
    <w:rsid w:val="00564E3C"/>
    <w:rsid w:val="0064591D"/>
    <w:rsid w:val="00657D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92A1A"/>
  <w15:chartTrackingRefBased/>
  <w15:docId w15:val="{1B852401-2A58-4AAC-8604-802F48EC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2016-02-25T17:19:00Z</dcterms:created>
  <dcterms:modified xsi:type="dcterms:W3CDTF">2016-02-25T17:21:00Z</dcterms:modified>
</cp:coreProperties>
</file>