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876CB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HOTON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fl.1487)</w:t>
      </w:r>
    </w:p>
    <w:p w:rsidR="00876CBD" w:rsidRDefault="00876CB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6CBD" w:rsidRDefault="00876CB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6CBD" w:rsidRDefault="00876CB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Hunwick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Tudhoe</w:t>
      </w:r>
      <w:proofErr w:type="spellEnd"/>
      <w:r>
        <w:rPr>
          <w:rFonts w:ascii="Times New Roman" w:hAnsi="Times New Roman" w:cs="Times New Roman"/>
          <w:sz w:val="24"/>
          <w:szCs w:val="24"/>
        </w:rPr>
        <w:t>, County Durham(q.v.), and Margaret</w:t>
      </w:r>
    </w:p>
    <w:p w:rsidR="00876CBD" w:rsidRDefault="00876CB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Chauncellor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(Ricardian 88 p.3)</w:t>
      </w:r>
    </w:p>
    <w:p w:rsidR="00876CBD" w:rsidRDefault="00876CB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= William Hansard(q.v.).   (ibid.p.5)</w:t>
      </w:r>
    </w:p>
    <w:p w:rsidR="00876CBD" w:rsidRDefault="00876CB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6CBD" w:rsidRDefault="00876CB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=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Ayscough</w:t>
      </w:r>
      <w:proofErr w:type="spellEnd"/>
      <w:r>
        <w:rPr>
          <w:rFonts w:ascii="Times New Roman" w:hAnsi="Times New Roman" w:cs="Times New Roman"/>
          <w:sz w:val="24"/>
          <w:szCs w:val="24"/>
        </w:rPr>
        <w:t>.   (ibid.)</w:t>
      </w:r>
    </w:p>
    <w:p w:rsidR="00876CBD" w:rsidRDefault="00876CB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6CBD" w:rsidRDefault="00876CB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6CBD" w:rsidRPr="00876CBD" w:rsidRDefault="00876CB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2016</w:t>
      </w:r>
      <w:bookmarkStart w:id="0" w:name="_GoBack"/>
      <w:bookmarkEnd w:id="0"/>
    </w:p>
    <w:sectPr w:rsidR="00876CBD" w:rsidRPr="00876C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CBD" w:rsidRDefault="00876CBD" w:rsidP="00564E3C">
      <w:pPr>
        <w:spacing w:after="0" w:line="240" w:lineRule="auto"/>
      </w:pPr>
      <w:r>
        <w:separator/>
      </w:r>
    </w:p>
  </w:endnote>
  <w:endnote w:type="continuationSeparator" w:id="0">
    <w:p w:rsidR="00876CBD" w:rsidRDefault="00876CB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76CBD">
      <w:rPr>
        <w:rFonts w:ascii="Times New Roman" w:hAnsi="Times New Roman" w:cs="Times New Roman"/>
        <w:noProof/>
        <w:sz w:val="24"/>
        <w:szCs w:val="24"/>
      </w:rPr>
      <w:t>25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CBD" w:rsidRDefault="00876CBD" w:rsidP="00564E3C">
      <w:pPr>
        <w:spacing w:after="0" w:line="240" w:lineRule="auto"/>
      </w:pPr>
      <w:r>
        <w:separator/>
      </w:r>
    </w:p>
  </w:footnote>
  <w:footnote w:type="continuationSeparator" w:id="0">
    <w:p w:rsidR="00876CBD" w:rsidRDefault="00876CB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CBD"/>
    <w:rsid w:val="00372DC6"/>
    <w:rsid w:val="00564E3C"/>
    <w:rsid w:val="0064591D"/>
    <w:rsid w:val="00876CB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2E270"/>
  <w15:chartTrackingRefBased/>
  <w15:docId w15:val="{1C16007C-DF1B-489D-A002-6A09B115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2016-02-25T17:15:00Z</dcterms:created>
  <dcterms:modified xsi:type="dcterms:W3CDTF">2016-02-25T17:19:00Z</dcterms:modified>
</cp:coreProperties>
</file>