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076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de HOTON JOHN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076EE" w:rsidRDefault="00F076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76EE" w:rsidRDefault="00F076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76EE" w:rsidRDefault="00F076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held the township of Hutton John.</w:t>
      </w:r>
    </w:p>
    <w:p w:rsidR="00F076EE" w:rsidRDefault="00F076EE" w:rsidP="00F076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144D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21-110)</w:t>
      </w:r>
    </w:p>
    <w:p w:rsidR="00F076EE" w:rsidRDefault="00F076EE" w:rsidP="00F076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76EE" w:rsidRDefault="00F076EE" w:rsidP="00F076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76EE" w:rsidRPr="00F076EE" w:rsidRDefault="00F076EE" w:rsidP="00F076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F076EE" w:rsidRPr="00F07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6EE" w:rsidRDefault="00F076EE" w:rsidP="00564E3C">
      <w:pPr>
        <w:spacing w:after="0" w:line="240" w:lineRule="auto"/>
      </w:pPr>
      <w:r>
        <w:separator/>
      </w:r>
    </w:p>
  </w:endnote>
  <w:endnote w:type="continuationSeparator" w:id="0">
    <w:p w:rsidR="00F076EE" w:rsidRDefault="00F076E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076EE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6EE" w:rsidRDefault="00F076EE" w:rsidP="00564E3C">
      <w:pPr>
        <w:spacing w:after="0" w:line="240" w:lineRule="auto"/>
      </w:pPr>
      <w:r>
        <w:separator/>
      </w:r>
    </w:p>
  </w:footnote>
  <w:footnote w:type="continuationSeparator" w:id="0">
    <w:p w:rsidR="00F076EE" w:rsidRDefault="00F076E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6EE"/>
    <w:rsid w:val="00372DC6"/>
    <w:rsid w:val="00564E3C"/>
    <w:rsid w:val="0064591D"/>
    <w:rsid w:val="00DD5B8A"/>
    <w:rsid w:val="00EB41B8"/>
    <w:rsid w:val="00F076EE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29CB9"/>
  <w15:chartTrackingRefBased/>
  <w15:docId w15:val="{D417BBE7-3D72-43A2-BECA-56C52786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076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2015-11-25T20:35:00Z</dcterms:created>
  <dcterms:modified xsi:type="dcterms:W3CDTF">2015-11-25T20:39:00Z</dcterms:modified>
</cp:coreProperties>
</file>