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37532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HOTOFTE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d.1485-6)</w:t>
      </w:r>
    </w:p>
    <w:p w14:paraId="5363F5A0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Weaver.</w:t>
      </w:r>
    </w:p>
    <w:p w14:paraId="3CD2DBA2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</w:p>
    <w:p w14:paraId="0040ADE6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</w:p>
    <w:p w14:paraId="4C5BEE13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Jul.1485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p.88)</w:t>
      </w:r>
    </w:p>
    <w:p w14:paraId="7DC93E78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Apr.1486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(ibid.) </w:t>
      </w:r>
    </w:p>
    <w:p w14:paraId="2C6E7B94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</w:p>
    <w:p w14:paraId="2587AB84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</w:p>
    <w:p w14:paraId="60CBBD1E" w14:textId="77777777" w:rsidR="00E07B42" w:rsidRDefault="00E07B42" w:rsidP="00E07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5B9BFD9F" w14:textId="77777777" w:rsidR="006B2F86" w:rsidRPr="00E71FC3" w:rsidRDefault="00E07B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19E60" w14:textId="77777777" w:rsidR="00E07B42" w:rsidRDefault="00E07B42" w:rsidP="00E71FC3">
      <w:r>
        <w:separator/>
      </w:r>
    </w:p>
  </w:endnote>
  <w:endnote w:type="continuationSeparator" w:id="0">
    <w:p w14:paraId="6ACAEB7E" w14:textId="77777777" w:rsidR="00E07B42" w:rsidRDefault="00E07B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500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D9D7F" w14:textId="77777777" w:rsidR="00E07B42" w:rsidRDefault="00E07B42" w:rsidP="00E71FC3">
      <w:r>
        <w:separator/>
      </w:r>
    </w:p>
  </w:footnote>
  <w:footnote w:type="continuationSeparator" w:id="0">
    <w:p w14:paraId="11B38BBB" w14:textId="77777777" w:rsidR="00E07B42" w:rsidRDefault="00E07B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42"/>
    <w:rsid w:val="001A7C09"/>
    <w:rsid w:val="00577BD5"/>
    <w:rsid w:val="00656CBA"/>
    <w:rsid w:val="006A1F77"/>
    <w:rsid w:val="00733BE7"/>
    <w:rsid w:val="00AB52E8"/>
    <w:rsid w:val="00B16D3F"/>
    <w:rsid w:val="00BB41AC"/>
    <w:rsid w:val="00E07B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DD4F1"/>
  <w15:chartTrackingRefBased/>
  <w15:docId w15:val="{24D23CB1-E383-4D4E-A6B9-D9803129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B4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2018-12-01T21:44:00Z</dcterms:created>
  <dcterms:modified xsi:type="dcterms:W3CDTF">2018-12-01T21:44:00Z</dcterms:modified>
</cp:coreProperties>
</file>