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E4A28" w14:textId="77777777" w:rsidR="00A402C4" w:rsidRDefault="00A402C4" w:rsidP="00A402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HOTOFT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d.ca.1437)</w:t>
      </w:r>
    </w:p>
    <w:p w14:paraId="232FBF78" w14:textId="77777777" w:rsidR="00A402C4" w:rsidRDefault="00A402C4" w:rsidP="00A402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Hotoft</w:t>
      </w:r>
      <w:proofErr w:type="spellEnd"/>
      <w:r>
        <w:rPr>
          <w:rFonts w:ascii="Times New Roman" w:hAnsi="Times New Roman" w:cs="Times New Roman"/>
          <w:sz w:val="24"/>
          <w:szCs w:val="24"/>
        </w:rPr>
        <w:t>, Lincolnshire.</w:t>
      </w:r>
    </w:p>
    <w:p w14:paraId="79D11763" w14:textId="77777777" w:rsidR="00A402C4" w:rsidRDefault="00A402C4" w:rsidP="00A402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57B2507" w14:textId="77777777" w:rsidR="00A402C4" w:rsidRDefault="00A402C4" w:rsidP="00A402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0486552" w14:textId="77777777" w:rsidR="00A402C4" w:rsidRDefault="00A402C4" w:rsidP="00A402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Maud(q.v.).</w:t>
      </w:r>
    </w:p>
    <w:p w14:paraId="3463C438" w14:textId="77777777" w:rsidR="00A402C4" w:rsidRDefault="00A402C4" w:rsidP="00A402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12EA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https://waalt.uh.edu/index.php/CP40/692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26B727B" w14:textId="77777777" w:rsidR="00A402C4" w:rsidRDefault="00A402C4" w:rsidP="00A402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F13C63B" w14:textId="77777777" w:rsidR="00A402C4" w:rsidRDefault="00A402C4" w:rsidP="00A402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4A88E7D" w14:textId="77777777" w:rsidR="00A402C4" w:rsidRDefault="00A402C4" w:rsidP="00A402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1437</w:t>
      </w:r>
      <w:r>
        <w:rPr>
          <w:rFonts w:ascii="Times New Roman" w:hAnsi="Times New Roman" w:cs="Times New Roman"/>
          <w:sz w:val="24"/>
          <w:szCs w:val="24"/>
        </w:rPr>
        <w:tab/>
        <w:t>He died in or before this time.   (ibid.)</w:t>
      </w:r>
    </w:p>
    <w:p w14:paraId="616F2F12" w14:textId="77777777" w:rsidR="00A402C4" w:rsidRDefault="00A402C4" w:rsidP="00A402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16DA155" w14:textId="77777777" w:rsidR="00A402C4" w:rsidRDefault="00A402C4" w:rsidP="00A402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5D2DA8C" w14:textId="77777777" w:rsidR="00A402C4" w:rsidRDefault="00A402C4" w:rsidP="00A402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Executrix;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Maud.      (ibid.)</w:t>
      </w:r>
    </w:p>
    <w:p w14:paraId="65170E31" w14:textId="77777777" w:rsidR="00A402C4" w:rsidRDefault="00A402C4" w:rsidP="00A402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088513B" w14:textId="77777777" w:rsidR="00A402C4" w:rsidRDefault="00A402C4" w:rsidP="00A402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8A11FB2" w14:textId="77777777" w:rsidR="00A402C4" w:rsidRDefault="00A402C4" w:rsidP="00A402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July 2022</w:t>
      </w:r>
    </w:p>
    <w:p w14:paraId="04EC39D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37A9BF" w14:textId="77777777" w:rsidR="00A402C4" w:rsidRDefault="00A402C4" w:rsidP="009139A6">
      <w:r>
        <w:separator/>
      </w:r>
    </w:p>
  </w:endnote>
  <w:endnote w:type="continuationSeparator" w:id="0">
    <w:p w14:paraId="37A97359" w14:textId="77777777" w:rsidR="00A402C4" w:rsidRDefault="00A402C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2F4C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C253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E68B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3F4CC" w14:textId="77777777" w:rsidR="00A402C4" w:rsidRDefault="00A402C4" w:rsidP="009139A6">
      <w:r>
        <w:separator/>
      </w:r>
    </w:p>
  </w:footnote>
  <w:footnote w:type="continuationSeparator" w:id="0">
    <w:p w14:paraId="507F901E" w14:textId="77777777" w:rsidR="00A402C4" w:rsidRDefault="00A402C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E321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79A3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169D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2C4"/>
    <w:rsid w:val="000666E0"/>
    <w:rsid w:val="002510B7"/>
    <w:rsid w:val="005C130B"/>
    <w:rsid w:val="00826F5C"/>
    <w:rsid w:val="009139A6"/>
    <w:rsid w:val="009448BB"/>
    <w:rsid w:val="00A3176C"/>
    <w:rsid w:val="00A402C4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2512D"/>
  <w15:chartTrackingRefBased/>
  <w15:docId w15:val="{59D19BBD-D4DF-4A48-87F7-2AE62267B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402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2022-07-29T12:47:00Z</dcterms:created>
  <dcterms:modified xsi:type="dcterms:W3CDTF">2022-07-29T12:49:00Z</dcterms:modified>
</cp:coreProperties>
</file>