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936A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52DB2359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Hotoft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Widow.</w:t>
      </w:r>
    </w:p>
    <w:p w14:paraId="3BE7DF01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6302C1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6D7456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6014F95B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AF0A7A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31ABCF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98F499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</w:t>
      </w:r>
    </w:p>
    <w:p w14:paraId="03EC679B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her, as William’s executrix.   (ibid.)</w:t>
      </w:r>
    </w:p>
    <w:p w14:paraId="1F4F4681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50883F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87BA5F" w14:textId="77777777" w:rsidR="00102964" w:rsidRDefault="00102964" w:rsidP="001029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2022</w:t>
      </w:r>
    </w:p>
    <w:p w14:paraId="649044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F5D77" w14:textId="77777777" w:rsidR="00102964" w:rsidRDefault="00102964" w:rsidP="009139A6">
      <w:r>
        <w:separator/>
      </w:r>
    </w:p>
  </w:endnote>
  <w:endnote w:type="continuationSeparator" w:id="0">
    <w:p w14:paraId="32BFAC5D" w14:textId="77777777" w:rsidR="00102964" w:rsidRDefault="001029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22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0CA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36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EF007" w14:textId="77777777" w:rsidR="00102964" w:rsidRDefault="00102964" w:rsidP="009139A6">
      <w:r>
        <w:separator/>
      </w:r>
    </w:p>
  </w:footnote>
  <w:footnote w:type="continuationSeparator" w:id="0">
    <w:p w14:paraId="3846E6D9" w14:textId="77777777" w:rsidR="00102964" w:rsidRDefault="001029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48E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8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C1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64"/>
    <w:rsid w:val="000666E0"/>
    <w:rsid w:val="0010296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FB7D3"/>
  <w15:chartTrackingRefBased/>
  <w15:docId w15:val="{BBFF0A63-997F-4F03-88B4-303EF97C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29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2022-07-29T12:50:00Z</dcterms:created>
  <dcterms:modified xsi:type="dcterms:W3CDTF">2022-07-29T12:50:00Z</dcterms:modified>
</cp:coreProperties>
</file>