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5A1F9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72C39409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Ware, Hertfordshire. Gentleman.</w:t>
      </w:r>
    </w:p>
    <w:p w14:paraId="54132184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F9B5B8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BD3BD9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Willough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by, Lord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Eresby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</w:t>
      </w:r>
    </w:p>
    <w:p w14:paraId="00ADABCF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Cowpelande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goldsmith(q.v.),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Waryn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21A4CB9D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cordwainer(q.v.),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Trappes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Haweke</w:t>
      </w:r>
      <w:proofErr w:type="spellEnd"/>
    </w:p>
    <w:p w14:paraId="4A240E58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Runcorn</w:t>
      </w:r>
      <w:proofErr w:type="spellEnd"/>
      <w:r>
        <w:rPr>
          <w:rFonts w:ascii="Times New Roman" w:hAnsi="Times New Roman" w:cs="Times New Roman"/>
          <w:sz w:val="24"/>
          <w:szCs w:val="24"/>
        </w:rPr>
        <w:t>, Cheshire(q.v.), John Barrowe of London, pinner(q.v.), Robert</w:t>
      </w:r>
    </w:p>
    <w:p w14:paraId="64470FCF" w14:textId="77777777" w:rsidR="005E49C1" w:rsidRPr="00D55BE0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Lovelys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Sutton, Lancashire(q.v.), and John Lawrence of London, brewer(q.v.).</w:t>
      </w:r>
    </w:p>
    <w:p w14:paraId="15366573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https://waalt.uh.edu/index.php/CP40/685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2DE99CF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F7A69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C7CA50" w14:textId="77777777" w:rsidR="005E49C1" w:rsidRDefault="005E49C1" w:rsidP="005E49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2022</w:t>
      </w:r>
    </w:p>
    <w:p w14:paraId="0BC10BB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0F8E0" w14:textId="77777777" w:rsidR="005E49C1" w:rsidRDefault="005E49C1" w:rsidP="009139A6">
      <w:r>
        <w:separator/>
      </w:r>
    </w:p>
  </w:endnote>
  <w:endnote w:type="continuationSeparator" w:id="0">
    <w:p w14:paraId="4EE289AF" w14:textId="77777777" w:rsidR="005E49C1" w:rsidRDefault="005E49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38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EF9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CCB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AF5F9" w14:textId="77777777" w:rsidR="005E49C1" w:rsidRDefault="005E49C1" w:rsidP="009139A6">
      <w:r>
        <w:separator/>
      </w:r>
    </w:p>
  </w:footnote>
  <w:footnote w:type="continuationSeparator" w:id="0">
    <w:p w14:paraId="64A17A0B" w14:textId="77777777" w:rsidR="005E49C1" w:rsidRDefault="005E49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5F1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65D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7BE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C1"/>
    <w:rsid w:val="000666E0"/>
    <w:rsid w:val="002510B7"/>
    <w:rsid w:val="005C130B"/>
    <w:rsid w:val="005E49C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3BE21"/>
  <w15:chartTrackingRefBased/>
  <w15:docId w15:val="{BCD7B676-7BCF-47C9-9E6D-C20C46B8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E49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2022-05-19T09:10:00Z</dcterms:created>
  <dcterms:modified xsi:type="dcterms:W3CDTF">2022-05-19T09:10:00Z</dcterms:modified>
</cp:coreProperties>
</file>