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HOTOFT</w:t>
      </w:r>
      <w:r>
        <w:rPr>
          <w:rFonts w:ascii="Times New Roman" w:hAnsi="Times New Roman" w:cs="Times New Roman"/>
          <w:sz w:val="24"/>
          <w:szCs w:val="24"/>
        </w:rPr>
        <w:t xml:space="preserve">      (fl.1417)</w:t>
      </w:r>
    </w:p>
    <w:p w:rsid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Nov.1417</w:t>
      </w:r>
      <w:r>
        <w:rPr>
          <w:rFonts w:ascii="Times New Roman" w:hAnsi="Times New Roman" w:cs="Times New Roman"/>
          <w:sz w:val="24"/>
          <w:szCs w:val="24"/>
        </w:rPr>
        <w:tab/>
        <w:t>He bought a chestnut horse from John Roger at St.Albans. He told John</w:t>
      </w:r>
    </w:p>
    <w:p w:rsid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Roger of the birth of Margery Holes(q.v.) on that day.</w:t>
      </w:r>
    </w:p>
    <w:p w:rsid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 24-126)</w:t>
      </w:r>
    </w:p>
    <w:p w:rsid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65F5B" w:rsidRPr="00B65F5B" w:rsidRDefault="00B65F5B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2016</w:t>
      </w:r>
      <w:bookmarkStart w:id="0" w:name="_GoBack"/>
      <w:bookmarkEnd w:id="0"/>
    </w:p>
    <w:sectPr w:rsidR="00B65F5B" w:rsidRPr="00B65F5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F5B" w:rsidRDefault="00B65F5B" w:rsidP="00E71FC3">
      <w:pPr>
        <w:spacing w:after="0" w:line="240" w:lineRule="auto"/>
      </w:pPr>
      <w:r>
        <w:separator/>
      </w:r>
    </w:p>
  </w:endnote>
  <w:endnote w:type="continuationSeparator" w:id="0">
    <w:p w:rsidR="00B65F5B" w:rsidRDefault="00B65F5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F5B" w:rsidRDefault="00B65F5B" w:rsidP="00E71FC3">
      <w:pPr>
        <w:spacing w:after="0" w:line="240" w:lineRule="auto"/>
      </w:pPr>
      <w:r>
        <w:separator/>
      </w:r>
    </w:p>
  </w:footnote>
  <w:footnote w:type="continuationSeparator" w:id="0">
    <w:p w:rsidR="00B65F5B" w:rsidRDefault="00B65F5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F5B"/>
    <w:rsid w:val="00AB52E8"/>
    <w:rsid w:val="00B16D3F"/>
    <w:rsid w:val="00B65F5B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7E37D"/>
  <w15:chartTrackingRefBased/>
  <w15:docId w15:val="{F52A5B26-972D-46F5-86D8-A87778F15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2016-03-23T16:56:00Z</dcterms:created>
  <dcterms:modified xsi:type="dcterms:W3CDTF">2016-03-23T16:58:00Z</dcterms:modified>
</cp:coreProperties>
</file>