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547C5" w14:textId="77777777" w:rsidR="00DB322A" w:rsidRDefault="00DB322A" w:rsidP="00DB32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HOTOFT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fl.1412)</w:t>
      </w:r>
    </w:p>
    <w:p w14:paraId="08CEFF40" w14:textId="77777777" w:rsidR="00DB322A" w:rsidRDefault="00DB322A" w:rsidP="00DB322A">
      <w:pPr>
        <w:pStyle w:val="NoSpacing"/>
        <w:rPr>
          <w:rFonts w:cs="Times New Roman"/>
          <w:szCs w:val="24"/>
        </w:rPr>
      </w:pPr>
    </w:p>
    <w:p w14:paraId="0822F3F3" w14:textId="77777777" w:rsidR="00DB322A" w:rsidRDefault="00DB322A" w:rsidP="00DB322A">
      <w:pPr>
        <w:pStyle w:val="NoSpacing"/>
        <w:rPr>
          <w:rFonts w:cs="Times New Roman"/>
          <w:szCs w:val="24"/>
        </w:rPr>
      </w:pPr>
    </w:p>
    <w:p w14:paraId="3FF55F82" w14:textId="77777777" w:rsidR="00DB322A" w:rsidRDefault="00DB322A" w:rsidP="00DB32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1412</w:t>
      </w:r>
      <w:r>
        <w:rPr>
          <w:rFonts w:cs="Times New Roman"/>
          <w:szCs w:val="24"/>
        </w:rPr>
        <w:tab/>
        <w:t xml:space="preserve">He, John </w:t>
      </w:r>
      <w:proofErr w:type="spellStart"/>
      <w:r>
        <w:rPr>
          <w:rFonts w:cs="Times New Roman"/>
          <w:szCs w:val="24"/>
        </w:rPr>
        <w:t>Howet</w:t>
      </w:r>
      <w:proofErr w:type="spellEnd"/>
      <w:r>
        <w:rPr>
          <w:rFonts w:cs="Times New Roman"/>
          <w:szCs w:val="24"/>
        </w:rPr>
        <w:t xml:space="preserve">(q.v.) and Ralph Humberston(q.v.) made a plaint of </w:t>
      </w:r>
      <w:proofErr w:type="gramStart"/>
      <w:r>
        <w:rPr>
          <w:rFonts w:cs="Times New Roman"/>
          <w:szCs w:val="24"/>
        </w:rPr>
        <w:t>debt</w:t>
      </w:r>
      <w:proofErr w:type="gramEnd"/>
      <w:r>
        <w:rPr>
          <w:rFonts w:cs="Times New Roman"/>
          <w:szCs w:val="24"/>
        </w:rPr>
        <w:t xml:space="preserve"> </w:t>
      </w:r>
    </w:p>
    <w:p w14:paraId="435DDAD7" w14:textId="77777777" w:rsidR="00DB322A" w:rsidRDefault="00DB322A" w:rsidP="00DB32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against Richard Unknown of Northampton(q.v.) and John </w:t>
      </w:r>
      <w:proofErr w:type="spellStart"/>
      <w:r>
        <w:rPr>
          <w:rFonts w:cs="Times New Roman"/>
          <w:szCs w:val="24"/>
        </w:rPr>
        <w:t>Lowth</w:t>
      </w:r>
      <w:proofErr w:type="spellEnd"/>
      <w:r>
        <w:rPr>
          <w:rFonts w:cs="Times New Roman"/>
          <w:szCs w:val="24"/>
        </w:rPr>
        <w:t xml:space="preserve"> of</w:t>
      </w:r>
    </w:p>
    <w:p w14:paraId="02A13111" w14:textId="77777777" w:rsidR="00DB322A" w:rsidRDefault="00DB322A" w:rsidP="00DB32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Coventry(q.v.).</w:t>
      </w:r>
    </w:p>
    <w:p w14:paraId="7CE40D2C" w14:textId="77777777" w:rsidR="00DB322A" w:rsidRDefault="00DB322A" w:rsidP="00DB32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273C6">
          <w:rPr>
            <w:rStyle w:val="Hyperlink"/>
            <w:rFonts w:cs="Times New Roman"/>
            <w:szCs w:val="24"/>
          </w:rPr>
          <w:t>https://waalt.uh.edu/index.php/CP40/605:_A-J</w:t>
        </w:r>
      </w:hyperlink>
      <w:r>
        <w:rPr>
          <w:rFonts w:cs="Times New Roman"/>
          <w:szCs w:val="24"/>
        </w:rPr>
        <w:t xml:space="preserve"> )</w:t>
      </w:r>
    </w:p>
    <w:p w14:paraId="53DA5370" w14:textId="77777777" w:rsidR="00DB322A" w:rsidRDefault="00DB322A" w:rsidP="00DB322A">
      <w:pPr>
        <w:pStyle w:val="NoSpacing"/>
        <w:rPr>
          <w:rFonts w:cs="Times New Roman"/>
          <w:szCs w:val="24"/>
        </w:rPr>
      </w:pPr>
    </w:p>
    <w:p w14:paraId="79BFC33B" w14:textId="77777777" w:rsidR="00DB322A" w:rsidRDefault="00DB322A" w:rsidP="00DB322A">
      <w:pPr>
        <w:pStyle w:val="NoSpacing"/>
        <w:rPr>
          <w:rFonts w:cs="Times New Roman"/>
          <w:szCs w:val="24"/>
        </w:rPr>
      </w:pPr>
    </w:p>
    <w:p w14:paraId="4CB19C94" w14:textId="77777777" w:rsidR="00DB322A" w:rsidRDefault="00DB322A" w:rsidP="00DB32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May 2023</w:t>
      </w:r>
    </w:p>
    <w:p w14:paraId="448121A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E9E45" w14:textId="77777777" w:rsidR="00DB322A" w:rsidRDefault="00DB322A" w:rsidP="009139A6">
      <w:r>
        <w:separator/>
      </w:r>
    </w:p>
  </w:endnote>
  <w:endnote w:type="continuationSeparator" w:id="0">
    <w:p w14:paraId="4F6CD0A6" w14:textId="77777777" w:rsidR="00DB322A" w:rsidRDefault="00DB32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78E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0D1B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3C5C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46493" w14:textId="77777777" w:rsidR="00DB322A" w:rsidRDefault="00DB322A" w:rsidP="009139A6">
      <w:r>
        <w:separator/>
      </w:r>
    </w:p>
  </w:footnote>
  <w:footnote w:type="continuationSeparator" w:id="0">
    <w:p w14:paraId="53ADD66A" w14:textId="77777777" w:rsidR="00DB322A" w:rsidRDefault="00DB32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0F5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963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F52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22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B322A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0293B"/>
  <w15:chartTrackingRefBased/>
  <w15:docId w15:val="{812A12CB-6691-43C2-BD41-F44DCC8C7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B32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05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2023-05-30T08:31:00Z</dcterms:created>
  <dcterms:modified xsi:type="dcterms:W3CDTF">2023-05-30T08:31:00Z</dcterms:modified>
</cp:coreProperties>
</file>