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2A7E15" w14:textId="77777777" w:rsidR="00A55399" w:rsidRDefault="00A55399" w:rsidP="00A5539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Hugh HOTOFT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d.1466-7)</w:t>
      </w:r>
    </w:p>
    <w:p w14:paraId="0733DC8D" w14:textId="77777777" w:rsidR="00A55399" w:rsidRDefault="00A55399" w:rsidP="00A5539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</w:rPr>
        <w:t>Flintham</w:t>
      </w:r>
      <w:proofErr w:type="spellEnd"/>
      <w:r>
        <w:rPr>
          <w:rFonts w:ascii="Times New Roman" w:hAnsi="Times New Roman" w:cs="Times New Roman"/>
          <w:sz w:val="24"/>
          <w:szCs w:val="24"/>
        </w:rPr>
        <w:t>, Nottinghamshire.</w:t>
      </w:r>
    </w:p>
    <w:p w14:paraId="6BA0B66E" w14:textId="77777777" w:rsidR="00A55399" w:rsidRDefault="00A55399" w:rsidP="00A55399">
      <w:pPr>
        <w:rPr>
          <w:rFonts w:ascii="Times New Roman" w:hAnsi="Times New Roman" w:cs="Times New Roman"/>
          <w:sz w:val="24"/>
          <w:szCs w:val="24"/>
        </w:rPr>
      </w:pPr>
    </w:p>
    <w:p w14:paraId="0F83966C" w14:textId="77777777" w:rsidR="00A55399" w:rsidRDefault="00A55399" w:rsidP="00A55399">
      <w:pPr>
        <w:rPr>
          <w:rFonts w:ascii="Times New Roman" w:hAnsi="Times New Roman" w:cs="Times New Roman"/>
          <w:sz w:val="24"/>
          <w:szCs w:val="24"/>
        </w:rPr>
      </w:pPr>
    </w:p>
    <w:p w14:paraId="462E5579" w14:textId="77777777" w:rsidR="00A55399" w:rsidRDefault="00A55399" w:rsidP="00A5539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2 Nov.1466</w:t>
      </w:r>
      <w:r>
        <w:rPr>
          <w:rFonts w:ascii="Times New Roman" w:hAnsi="Times New Roman" w:cs="Times New Roman"/>
          <w:sz w:val="24"/>
          <w:szCs w:val="24"/>
        </w:rPr>
        <w:tab/>
        <w:t>He made his Will.  (W.Y.R. p.88)</w:t>
      </w:r>
    </w:p>
    <w:p w14:paraId="7A91CB2F" w14:textId="77777777" w:rsidR="00A55399" w:rsidRDefault="00A55399" w:rsidP="00A5539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9 Oct. 1467</w:t>
      </w:r>
      <w:r>
        <w:rPr>
          <w:rFonts w:ascii="Times New Roman" w:hAnsi="Times New Roman" w:cs="Times New Roman"/>
          <w:sz w:val="24"/>
          <w:szCs w:val="24"/>
        </w:rPr>
        <w:tab/>
        <w:t xml:space="preserve">Probate of his Will.  (ibid.) </w:t>
      </w:r>
    </w:p>
    <w:p w14:paraId="462CCE2C" w14:textId="77777777" w:rsidR="00A55399" w:rsidRDefault="00A55399" w:rsidP="00A55399">
      <w:pPr>
        <w:rPr>
          <w:rFonts w:ascii="Times New Roman" w:hAnsi="Times New Roman" w:cs="Times New Roman"/>
          <w:sz w:val="24"/>
          <w:szCs w:val="24"/>
        </w:rPr>
      </w:pPr>
    </w:p>
    <w:p w14:paraId="3FEE50D1" w14:textId="77777777" w:rsidR="00A55399" w:rsidRDefault="00A55399" w:rsidP="00A55399">
      <w:pPr>
        <w:rPr>
          <w:rFonts w:ascii="Times New Roman" w:hAnsi="Times New Roman" w:cs="Times New Roman"/>
          <w:sz w:val="24"/>
          <w:szCs w:val="24"/>
        </w:rPr>
      </w:pPr>
    </w:p>
    <w:p w14:paraId="349F2BCE" w14:textId="77777777" w:rsidR="00A55399" w:rsidRDefault="00A55399" w:rsidP="00A5539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 December 2018</w:t>
      </w:r>
    </w:p>
    <w:p w14:paraId="538FD1BF" w14:textId="77777777" w:rsidR="006B2F86" w:rsidRPr="00E71FC3" w:rsidRDefault="00A55399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641DA0D" w14:textId="77777777" w:rsidR="00A55399" w:rsidRDefault="00A55399" w:rsidP="00E71FC3">
      <w:r>
        <w:separator/>
      </w:r>
    </w:p>
  </w:endnote>
  <w:endnote w:type="continuationSeparator" w:id="0">
    <w:p w14:paraId="419B7306" w14:textId="77777777" w:rsidR="00A55399" w:rsidRDefault="00A55399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EF92B8D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F6E7848" w14:textId="77777777" w:rsidR="00A55399" w:rsidRDefault="00A55399" w:rsidP="00E71FC3">
      <w:r>
        <w:separator/>
      </w:r>
    </w:p>
  </w:footnote>
  <w:footnote w:type="continuationSeparator" w:id="0">
    <w:p w14:paraId="6C8B520F" w14:textId="77777777" w:rsidR="00A55399" w:rsidRDefault="00A55399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5399"/>
    <w:rsid w:val="001A7C09"/>
    <w:rsid w:val="00577BD5"/>
    <w:rsid w:val="00656CBA"/>
    <w:rsid w:val="006A1F77"/>
    <w:rsid w:val="00733BE7"/>
    <w:rsid w:val="00A55399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72DD60"/>
  <w15:chartTrackingRefBased/>
  <w15:docId w15:val="{03E9112C-0E38-4CAD-BBF6-F5BC710C41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55399"/>
    <w:pPr>
      <w:spacing w:after="0" w:line="240" w:lineRule="auto"/>
    </w:pPr>
    <w:rPr>
      <w:rFonts w:asciiTheme="minorHAnsi" w:eastAsiaTheme="minorEastAsia" w:hAnsiTheme="minorHAnsi" w:cstheme="minorBidi"/>
      <w:sz w:val="22"/>
      <w:szCs w:val="22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eastAsiaTheme="minorHAnsi" w:hAnsi="Times New Roman" w:cs="Times New Roman"/>
      <w:sz w:val="24"/>
      <w:szCs w:val="24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eastAsiaTheme="minorHAnsi" w:hAnsi="Times New Roman" w:cs="Times New Roman"/>
      <w:sz w:val="24"/>
      <w:szCs w:val="24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25</Words>
  <Characters>145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2018-12-01T21:42:00Z</dcterms:created>
  <dcterms:modified xsi:type="dcterms:W3CDTF">2018-12-01T21:42:00Z</dcterms:modified>
</cp:coreProperties>
</file>