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EF124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HOTOFT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EF1246" w:rsidRDefault="00EF124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1246" w:rsidRDefault="00EF124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1246" w:rsidRDefault="00EF124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Hotoft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Knebworth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(H.O.C. III pp.427-9)</w:t>
      </w:r>
    </w:p>
    <w:p w:rsidR="00EF1246" w:rsidRDefault="00EF124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Sir Robert Lytton(fl.</w:t>
      </w:r>
      <w:proofErr w:type="gramStart"/>
      <w:r>
        <w:rPr>
          <w:rFonts w:ascii="Times New Roman" w:hAnsi="Times New Roman" w:cs="Times New Roman"/>
          <w:sz w:val="24"/>
          <w:szCs w:val="24"/>
        </w:rPr>
        <w:t>1445)(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(ibid.)</w:t>
      </w:r>
    </w:p>
    <w:p w:rsidR="00EF1246" w:rsidRDefault="00EF124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Sons:  Sir Robert(q.v.).   (Peerage 1970 p.1650)</w:t>
      </w:r>
    </w:p>
    <w:p w:rsidR="00EF1246" w:rsidRDefault="00EF124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Sir Christopher.   (H.P. pp.565-6)</w:t>
      </w:r>
    </w:p>
    <w:p w:rsidR="00EF1246" w:rsidRDefault="00EF124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1246" w:rsidRDefault="00EF124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1246" w:rsidRPr="00EF1246" w:rsidRDefault="00EF124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January 2016</w:t>
      </w:r>
      <w:bookmarkStart w:id="0" w:name="_GoBack"/>
      <w:bookmarkEnd w:id="0"/>
    </w:p>
    <w:sectPr w:rsidR="00EF1246" w:rsidRPr="00EF12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246" w:rsidRDefault="00EF1246" w:rsidP="00564E3C">
      <w:pPr>
        <w:spacing w:after="0" w:line="240" w:lineRule="auto"/>
      </w:pPr>
      <w:r>
        <w:separator/>
      </w:r>
    </w:p>
  </w:endnote>
  <w:endnote w:type="continuationSeparator" w:id="0">
    <w:p w:rsidR="00EF1246" w:rsidRDefault="00EF124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F1246">
      <w:rPr>
        <w:rFonts w:ascii="Times New Roman" w:hAnsi="Times New Roman" w:cs="Times New Roman"/>
        <w:noProof/>
        <w:sz w:val="24"/>
        <w:szCs w:val="24"/>
      </w:rPr>
      <w:t>15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246" w:rsidRDefault="00EF1246" w:rsidP="00564E3C">
      <w:pPr>
        <w:spacing w:after="0" w:line="240" w:lineRule="auto"/>
      </w:pPr>
      <w:r>
        <w:separator/>
      </w:r>
    </w:p>
  </w:footnote>
  <w:footnote w:type="continuationSeparator" w:id="0">
    <w:p w:rsidR="00EF1246" w:rsidRDefault="00EF124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46"/>
    <w:rsid w:val="00372DC6"/>
    <w:rsid w:val="00564E3C"/>
    <w:rsid w:val="0064591D"/>
    <w:rsid w:val="00DD5B8A"/>
    <w:rsid w:val="00EB41B8"/>
    <w:rsid w:val="00EF1246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45790"/>
  <w15:chartTrackingRefBased/>
  <w15:docId w15:val="{2E098986-C435-4983-8961-928E953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2016-01-15T14:50:00Z</dcterms:created>
  <dcterms:modified xsi:type="dcterms:W3CDTF">2016-01-15T14:55:00Z</dcterms:modified>
</cp:coreProperties>
</file>