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BB4E41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HOTHWAITE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10B5D601" w14:textId="0064C713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Arden</w:t>
      </w:r>
      <w:r>
        <w:rPr>
          <w:rFonts w:ascii="Times New Roman" w:hAnsi="Times New Roman" w:cs="Times New Roman"/>
          <w:sz w:val="24"/>
          <w:szCs w:val="24"/>
        </w:rPr>
        <w:t xml:space="preserve"> Nunnery.</w:t>
      </w:r>
    </w:p>
    <w:p w14:paraId="2ADF954B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6F292C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8B6F66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conventual church of the Franciscans in </w:t>
      </w:r>
      <w:proofErr w:type="gramStart"/>
      <w:r>
        <w:rPr>
          <w:rFonts w:ascii="Times New Roman" w:hAnsi="Times New Roman" w:cs="Times New Roman"/>
          <w:sz w:val="24"/>
          <w:szCs w:val="24"/>
        </w:rPr>
        <w:t>York</w:t>
      </w:r>
      <w:proofErr w:type="gramEnd"/>
    </w:p>
    <w:p w14:paraId="253D83E8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43FA2BAE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6F6A883A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906FD" w14:textId="77777777" w:rsidR="00874832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E03BB" w14:textId="77777777" w:rsidR="00874832" w:rsidRPr="00C17D89" w:rsidRDefault="00874832" w:rsidP="00874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March 2021 </w:t>
      </w:r>
    </w:p>
    <w:p w14:paraId="3EA9D6AB" w14:textId="23320563" w:rsidR="00BA00AB" w:rsidRPr="0087483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748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36E39" w14:textId="77777777" w:rsidR="00874832" w:rsidRDefault="00874832" w:rsidP="009139A6">
      <w:r>
        <w:separator/>
      </w:r>
    </w:p>
  </w:endnote>
  <w:endnote w:type="continuationSeparator" w:id="0">
    <w:p w14:paraId="27B99A78" w14:textId="77777777" w:rsidR="00874832" w:rsidRDefault="008748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6E7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52F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338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D2DC6" w14:textId="77777777" w:rsidR="00874832" w:rsidRDefault="00874832" w:rsidP="009139A6">
      <w:r>
        <w:separator/>
      </w:r>
    </w:p>
  </w:footnote>
  <w:footnote w:type="continuationSeparator" w:id="0">
    <w:p w14:paraId="10B7D9E5" w14:textId="77777777" w:rsidR="00874832" w:rsidRDefault="008748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4B4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624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70E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32"/>
    <w:rsid w:val="000666E0"/>
    <w:rsid w:val="002510B7"/>
    <w:rsid w:val="005C130B"/>
    <w:rsid w:val="00826F5C"/>
    <w:rsid w:val="00874832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0C86"/>
  <w15:chartTrackingRefBased/>
  <w15:docId w15:val="{CAE8F2FB-1EC5-446F-A7DE-6F3697BE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2021-03-01T16:50:00Z</dcterms:created>
  <dcterms:modified xsi:type="dcterms:W3CDTF">2021-03-01T16:51:00Z</dcterms:modified>
</cp:coreProperties>
</file>