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8FB3D" w14:textId="77777777" w:rsidR="00026006" w:rsidRDefault="00026006" w:rsidP="00026006">
      <w:pPr>
        <w:pStyle w:val="NoSpacing"/>
        <w:tabs>
          <w:tab w:val="left" w:pos="1440"/>
        </w:tabs>
        <w:jc w:val="both"/>
      </w:pPr>
      <w:r>
        <w:rPr>
          <w:u w:val="single"/>
        </w:rPr>
        <w:t>John HOTHUME</w:t>
      </w:r>
      <w:r>
        <w:t xml:space="preserve"> </w:t>
      </w:r>
      <w:proofErr w:type="gramStart"/>
      <w:r>
        <w:t xml:space="preserve">   (</w:t>
      </w:r>
      <w:proofErr w:type="gramEnd"/>
      <w:r>
        <w:t>fl.1485)</w:t>
      </w:r>
    </w:p>
    <w:p w14:paraId="269B30AC" w14:textId="77777777" w:rsidR="00026006" w:rsidRDefault="00026006" w:rsidP="00026006">
      <w:pPr>
        <w:pStyle w:val="NoSpacing"/>
        <w:tabs>
          <w:tab w:val="left" w:pos="1440"/>
        </w:tabs>
        <w:jc w:val="both"/>
      </w:pPr>
      <w:r>
        <w:t xml:space="preserve">of </w:t>
      </w:r>
      <w:proofErr w:type="spellStart"/>
      <w:r>
        <w:t>Scouburgh</w:t>
      </w:r>
      <w:proofErr w:type="spellEnd"/>
      <w:r>
        <w:t>.</w:t>
      </w:r>
    </w:p>
    <w:p w14:paraId="2AA70456" w14:textId="77777777" w:rsidR="00026006" w:rsidRDefault="00026006" w:rsidP="00026006">
      <w:pPr>
        <w:pStyle w:val="NoSpacing"/>
        <w:tabs>
          <w:tab w:val="left" w:pos="1440"/>
        </w:tabs>
        <w:jc w:val="both"/>
      </w:pPr>
    </w:p>
    <w:p w14:paraId="645E2684" w14:textId="77777777" w:rsidR="00026006" w:rsidRDefault="00026006" w:rsidP="00026006">
      <w:pPr>
        <w:pStyle w:val="NoSpacing"/>
        <w:tabs>
          <w:tab w:val="left" w:pos="1440"/>
        </w:tabs>
        <w:jc w:val="both"/>
      </w:pPr>
    </w:p>
    <w:p w14:paraId="0AF8768A" w14:textId="77777777" w:rsidR="00026006" w:rsidRDefault="00026006" w:rsidP="00026006">
      <w:pPr>
        <w:pStyle w:val="NoSpacing"/>
        <w:tabs>
          <w:tab w:val="left" w:pos="1440"/>
        </w:tabs>
        <w:jc w:val="both"/>
      </w:pPr>
      <w:r>
        <w:t>21 Apr.1485</w:t>
      </w:r>
      <w:r>
        <w:tab/>
        <w:t>He presented John Stevenson(q.v.) to the chantry in the collegiate church</w:t>
      </w:r>
    </w:p>
    <w:p w14:paraId="78E844C7" w14:textId="77777777" w:rsidR="00026006" w:rsidRPr="009447C2" w:rsidRDefault="00026006" w:rsidP="00026006">
      <w:pPr>
        <w:pStyle w:val="NoSpacing"/>
        <w:tabs>
          <w:tab w:val="left" w:pos="1440"/>
        </w:tabs>
        <w:jc w:val="both"/>
      </w:pPr>
      <w:r>
        <w:tab/>
        <w:t xml:space="preserve">of </w:t>
      </w:r>
      <w:proofErr w:type="spellStart"/>
      <w:r>
        <w:t>Lowthorp</w:t>
      </w:r>
      <w:proofErr w:type="spellEnd"/>
      <w:r>
        <w:t>, East Riding of Yorkshire.</w:t>
      </w:r>
    </w:p>
    <w:p w14:paraId="01A36C6D" w14:textId="77777777" w:rsidR="00026006" w:rsidRDefault="00026006" w:rsidP="00026006">
      <w:pPr>
        <w:pStyle w:val="NoSpacing"/>
        <w:ind w:left="720" w:firstLine="720"/>
      </w:pPr>
      <w:r>
        <w:t>(“The Register of Thomas Rotherham, Archbishop of York 1480-1500</w:t>
      </w:r>
    </w:p>
    <w:p w14:paraId="758334E3" w14:textId="77777777" w:rsidR="00026006" w:rsidRDefault="00026006" w:rsidP="00026006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 xml:space="preserve">, pub. The Canterbury and York Society, 1974, </w:t>
      </w:r>
    </w:p>
    <w:p w14:paraId="4590D782" w14:textId="14C0BAAE" w:rsidR="00026006" w:rsidRDefault="00026006" w:rsidP="00026006">
      <w:pPr>
        <w:pStyle w:val="NoSpacing"/>
        <w:tabs>
          <w:tab w:val="left" w:pos="1440"/>
        </w:tabs>
        <w:jc w:val="both"/>
      </w:pPr>
      <w:r>
        <w:tab/>
        <w:t>p.46)</w:t>
      </w:r>
    </w:p>
    <w:p w14:paraId="40C66679" w14:textId="77777777" w:rsidR="00612A43" w:rsidRDefault="00612A43" w:rsidP="00026006">
      <w:pPr>
        <w:pStyle w:val="NoSpacing"/>
        <w:tabs>
          <w:tab w:val="left" w:pos="1440"/>
        </w:tabs>
        <w:jc w:val="both"/>
      </w:pPr>
    </w:p>
    <w:p w14:paraId="60A882F2" w14:textId="77777777" w:rsidR="00026006" w:rsidRDefault="00026006" w:rsidP="00026006">
      <w:pPr>
        <w:pStyle w:val="NoSpacing"/>
        <w:tabs>
          <w:tab w:val="left" w:pos="1440"/>
        </w:tabs>
        <w:jc w:val="both"/>
      </w:pPr>
    </w:p>
    <w:p w14:paraId="3BB46D42" w14:textId="77777777" w:rsidR="00026006" w:rsidRDefault="00026006" w:rsidP="00026006">
      <w:pPr>
        <w:pStyle w:val="NoSpacing"/>
        <w:tabs>
          <w:tab w:val="left" w:pos="1440"/>
        </w:tabs>
        <w:jc w:val="both"/>
      </w:pPr>
    </w:p>
    <w:p w14:paraId="13D053AC" w14:textId="77777777" w:rsidR="00026006" w:rsidRDefault="00026006" w:rsidP="00026006">
      <w:pPr>
        <w:pStyle w:val="NoSpacing"/>
        <w:tabs>
          <w:tab w:val="left" w:pos="1440"/>
        </w:tabs>
        <w:jc w:val="both"/>
      </w:pPr>
      <w:r>
        <w:t>24 October 2019</w:t>
      </w:r>
    </w:p>
    <w:p w14:paraId="58101FBE" w14:textId="77777777" w:rsidR="006B2F86" w:rsidRPr="00E71FC3" w:rsidRDefault="00612A4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89B1A" w14:textId="77777777" w:rsidR="00026006" w:rsidRDefault="00026006" w:rsidP="00E71FC3">
      <w:pPr>
        <w:spacing w:after="0" w:line="240" w:lineRule="auto"/>
      </w:pPr>
      <w:r>
        <w:separator/>
      </w:r>
    </w:p>
  </w:endnote>
  <w:endnote w:type="continuationSeparator" w:id="0">
    <w:p w14:paraId="7CCFB4F4" w14:textId="77777777" w:rsidR="00026006" w:rsidRDefault="000260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460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E9303" w14:textId="77777777" w:rsidR="00026006" w:rsidRDefault="00026006" w:rsidP="00E71FC3">
      <w:pPr>
        <w:spacing w:after="0" w:line="240" w:lineRule="auto"/>
      </w:pPr>
      <w:r>
        <w:separator/>
      </w:r>
    </w:p>
  </w:footnote>
  <w:footnote w:type="continuationSeparator" w:id="0">
    <w:p w14:paraId="4E6BA88C" w14:textId="77777777" w:rsidR="00026006" w:rsidRDefault="000260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006"/>
    <w:rsid w:val="00026006"/>
    <w:rsid w:val="001A7C09"/>
    <w:rsid w:val="00577BD5"/>
    <w:rsid w:val="00612A4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F4623"/>
  <w15:chartTrackingRefBased/>
  <w15:docId w15:val="{1C928E9E-7CCA-4EB5-9EBC-35B83057A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2019-11-14T19:47:00Z</dcterms:created>
  <dcterms:modified xsi:type="dcterms:W3CDTF">2020-04-10T15:23:00Z</dcterms:modified>
</cp:coreProperties>
</file>