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27D05" w14:textId="77777777" w:rsidR="00F36218" w:rsidRDefault="00F36218" w:rsidP="00F36218">
      <w:pPr>
        <w:pStyle w:val="NoSpacing"/>
      </w:pPr>
      <w:r>
        <w:rPr>
          <w:u w:val="single"/>
        </w:rPr>
        <w:t>John de HOTHUM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3762ED87" w14:textId="77777777" w:rsidR="00F36218" w:rsidRDefault="00F36218" w:rsidP="00F36218">
      <w:pPr>
        <w:pStyle w:val="NoSpacing"/>
      </w:pPr>
      <w:r>
        <w:t xml:space="preserve">of </w:t>
      </w:r>
      <w:proofErr w:type="spellStart"/>
      <w:r>
        <w:t>Hothum</w:t>
      </w:r>
      <w:proofErr w:type="spellEnd"/>
      <w:r>
        <w:t>.</w:t>
      </w:r>
    </w:p>
    <w:p w14:paraId="693F1D2C" w14:textId="77777777" w:rsidR="00F36218" w:rsidRDefault="00F36218" w:rsidP="00F36218">
      <w:pPr>
        <w:pStyle w:val="NoSpacing"/>
      </w:pPr>
    </w:p>
    <w:p w14:paraId="354F059D" w14:textId="77777777" w:rsidR="00F36218" w:rsidRDefault="00F36218" w:rsidP="00F36218">
      <w:pPr>
        <w:pStyle w:val="NoSpacing"/>
      </w:pPr>
    </w:p>
    <w:p w14:paraId="33972FB4" w14:textId="77777777" w:rsidR="00F36218" w:rsidRDefault="00F36218" w:rsidP="00F36218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4A0DD3CC" w14:textId="77777777" w:rsidR="00F36218" w:rsidRDefault="00F36218" w:rsidP="00F36218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0F8316EC" w14:textId="77777777" w:rsidR="00F36218" w:rsidRDefault="00F36218" w:rsidP="00F36218">
      <w:pPr>
        <w:pStyle w:val="NoSpacing"/>
      </w:pPr>
      <w:r>
        <w:tab/>
      </w:r>
      <w:r>
        <w:tab/>
        <w:t xml:space="preserve">and possessions and from others both great and small in the </w:t>
      </w:r>
      <w:proofErr w:type="spellStart"/>
      <w:r>
        <w:t>Easr</w:t>
      </w:r>
      <w:proofErr w:type="spellEnd"/>
      <w:r>
        <w:t xml:space="preserve"> Riding of</w:t>
      </w:r>
    </w:p>
    <w:p w14:paraId="33131F19" w14:textId="77777777" w:rsidR="00F36218" w:rsidRDefault="00F36218" w:rsidP="00F36218">
      <w:pPr>
        <w:pStyle w:val="NoSpacing"/>
      </w:pPr>
      <w:r>
        <w:tab/>
      </w:r>
      <w:r>
        <w:tab/>
        <w:t>Yorkshire, except York, the taxes of two whole fifteenths and tenths.</w:t>
      </w:r>
    </w:p>
    <w:p w14:paraId="7F9CC0DE" w14:textId="77777777" w:rsidR="00F36218" w:rsidRDefault="00F36218" w:rsidP="00F36218">
      <w:pPr>
        <w:pStyle w:val="NoSpacing"/>
      </w:pPr>
      <w:r>
        <w:tab/>
      </w:r>
      <w:r>
        <w:tab/>
        <w:t>(C.F.R. 1413-22 p.87)</w:t>
      </w:r>
    </w:p>
    <w:p w14:paraId="3BA00D18" w14:textId="77777777" w:rsidR="00F36218" w:rsidRDefault="00F36218" w:rsidP="00F36218">
      <w:pPr>
        <w:pStyle w:val="NoSpacing"/>
      </w:pPr>
    </w:p>
    <w:p w14:paraId="062322B8" w14:textId="77777777" w:rsidR="00F36218" w:rsidRDefault="00F36218" w:rsidP="00F36218">
      <w:pPr>
        <w:pStyle w:val="NoSpacing"/>
      </w:pPr>
    </w:p>
    <w:p w14:paraId="0CF7ADE3" w14:textId="77777777" w:rsidR="00F36218" w:rsidRDefault="00F36218" w:rsidP="00F36218">
      <w:pPr>
        <w:pStyle w:val="NoSpacing"/>
      </w:pPr>
      <w:r>
        <w:t>19 December 2024</w:t>
      </w:r>
    </w:p>
    <w:p w14:paraId="6FCA4E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344CC" w14:textId="77777777" w:rsidR="00F36218" w:rsidRDefault="00F36218" w:rsidP="009139A6">
      <w:r>
        <w:separator/>
      </w:r>
    </w:p>
  </w:endnote>
  <w:endnote w:type="continuationSeparator" w:id="0">
    <w:p w14:paraId="619A5EC3" w14:textId="77777777" w:rsidR="00F36218" w:rsidRDefault="00F362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CA8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516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92D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591BA" w14:textId="77777777" w:rsidR="00F36218" w:rsidRDefault="00F36218" w:rsidP="009139A6">
      <w:r>
        <w:separator/>
      </w:r>
    </w:p>
  </w:footnote>
  <w:footnote w:type="continuationSeparator" w:id="0">
    <w:p w14:paraId="01141C65" w14:textId="77777777" w:rsidR="00F36218" w:rsidRDefault="00F362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6A1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271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ECB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1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3621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3AED1"/>
  <w15:chartTrackingRefBased/>
  <w15:docId w15:val="{CCC4B4C8-4E1D-4923-ADBE-81273100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2025-01-06T12:01:00Z</dcterms:created>
  <dcterms:modified xsi:type="dcterms:W3CDTF">2025-01-06T12:02:00Z</dcterms:modified>
</cp:coreProperties>
</file>